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>
    <v:background id="_x0000_s1025" o:bwmode="white">
      <v:fill r:id="rId3" o:title="White marble" type="tile"/>
    </v:background>
  </w:background>
  <w:body>
    <w:p w:rsidR="00000000" w:rsidRDefault="006A0D71">
      <w:pPr>
        <w:pStyle w:val="Title"/>
        <w:jc w:val="center"/>
      </w:pPr>
      <w:bookmarkStart w:id="0" w:name="_GoBack"/>
      <w:bookmarkEnd w:id="0"/>
      <w:r>
        <w:t>JM Farm Benjamin’s Nathaniel</w:t>
      </w:r>
    </w:p>
    <w:p w:rsidR="00000000" w:rsidRDefault="006A0D71">
      <w:r>
        <w:rPr>
          <w:noProof/>
        </w:rPr>
        <w:drawing>
          <wp:inline distT="0" distB="0" distL="0" distR="0">
            <wp:extent cx="9791700" cy="5257800"/>
            <wp:effectExtent l="0" t="38100" r="0" b="0"/>
            <wp:docPr id="1" name="Diagram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p w:rsidR="006A0D71" w:rsidRDefault="006A0D71"/>
    <w:sectPr w:rsidR="006A0D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2FB"/>
    <w:rsid w:val="002D62FB"/>
    <w:rsid w:val="006A0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theme="majorBidi" w:hint="default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ahoma" w:hAnsi="Tahoma" w:cs="Tahoma" w:hint="default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theme="majorBidi" w:hint="default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ahoma" w:hAnsi="Tahoma" w:cs="Tahoma" w:hint="default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3" Type="http://schemas.openxmlformats.org/officeDocument/2006/relationships/image" Target="media/image1.jpeg"/><Relationship Id="rId7" Type="http://schemas.openxmlformats.org/officeDocument/2006/relationships/diagramLayout" Target="diagrams/layout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microsoft.com/office/2007/relationships/diagramDrawing" Target="diagrams/drawing1.xml"/><Relationship Id="rId4" Type="http://schemas.openxmlformats.org/officeDocument/2006/relationships/settings" Target="settings.xml"/><Relationship Id="rId9" Type="http://schemas.openxmlformats.org/officeDocument/2006/relationships/diagramColors" Target="diagrams/colors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diagrams/_rels/data1.xml.rels><?xml version="1.0" encoding="UTF-8" standalone="yes"?>
<Relationships xmlns="http://schemas.openxmlformats.org/package/2006/relationships"><Relationship Id="rId3" Type="http://schemas.openxmlformats.org/officeDocument/2006/relationships/image" Target="../media/image4.jpeg"/><Relationship Id="rId2" Type="http://schemas.openxmlformats.org/officeDocument/2006/relationships/image" Target="../media/image3.jpeg"/><Relationship Id="rId1" Type="http://schemas.openxmlformats.org/officeDocument/2006/relationships/image" Target="../media/image2.jpeg"/><Relationship Id="rId5" Type="http://schemas.openxmlformats.org/officeDocument/2006/relationships/image" Target="../media/image6.jpeg"/><Relationship Id="rId4" Type="http://schemas.openxmlformats.org/officeDocument/2006/relationships/image" Target="../media/image5.jpeg"/></Relationships>
</file>

<file path=word/diagrams/_rels/drawing1.xml.rels><?xml version="1.0" encoding="UTF-8" standalone="yes"?>
<Relationships xmlns="http://schemas.openxmlformats.org/package/2006/relationships"><Relationship Id="rId3" Type="http://schemas.openxmlformats.org/officeDocument/2006/relationships/image" Target="../media/image4.jpeg"/><Relationship Id="rId2" Type="http://schemas.openxmlformats.org/officeDocument/2006/relationships/image" Target="../media/image3.jpeg"/><Relationship Id="rId1" Type="http://schemas.openxmlformats.org/officeDocument/2006/relationships/image" Target="../media/image2.jpeg"/><Relationship Id="rId5" Type="http://schemas.openxmlformats.org/officeDocument/2006/relationships/image" Target="../media/image6.jpeg"/><Relationship Id="rId4" Type="http://schemas.openxmlformats.org/officeDocument/2006/relationships/image" Target="../media/image5.jpe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CD2DE18-C66D-4504-A2E8-D5EBE375FBB2}" type="doc">
      <dgm:prSet loTypeId="urn:microsoft.com/office/officeart/2005/8/layout/pList1" loCatId="picture" qsTypeId="urn:microsoft.com/office/officeart/2005/8/quickstyle/3d1" qsCatId="3D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609A7D41-B12B-4E55-ABA7-8C923009DBB7}">
      <dgm:prSet phldrT="[Text]" custT="1"/>
      <dgm:spPr/>
      <dgm:t>
        <a:bodyPr/>
        <a:lstStyle/>
        <a:p>
          <a:r>
            <a:rPr lang="en-US" sz="2400"/>
            <a:t>March 22, 2012</a:t>
          </a:r>
        </a:p>
      </dgm:t>
    </dgm:pt>
    <dgm:pt modelId="{D7F2FFA8-A264-4357-8E4D-15814C670A8F}" type="parTrans" cxnId="{7C6E4230-D1FF-4AC9-ABA4-B5277AD1B3D6}">
      <dgm:prSet/>
      <dgm:spPr/>
      <dgm:t>
        <a:bodyPr/>
        <a:lstStyle/>
        <a:p>
          <a:endParaRPr lang="en-US"/>
        </a:p>
      </dgm:t>
    </dgm:pt>
    <dgm:pt modelId="{ED0BA3CA-13D2-4449-A656-15B814ADFA16}" type="sibTrans" cxnId="{7C6E4230-D1FF-4AC9-ABA4-B5277AD1B3D6}">
      <dgm:prSet/>
      <dgm:spPr/>
      <dgm:t>
        <a:bodyPr/>
        <a:lstStyle/>
        <a:p>
          <a:endParaRPr lang="en-US"/>
        </a:p>
      </dgm:t>
    </dgm:pt>
    <dgm:pt modelId="{DC0ACFDD-A29B-4767-A603-1A8538339A39}">
      <dgm:prSet phldrT="[Text]" custT="1"/>
      <dgm:spPr/>
      <dgm:t>
        <a:bodyPr/>
        <a:lstStyle/>
        <a:p>
          <a:r>
            <a:rPr lang="en-US" sz="2400"/>
            <a:t>April 3, 2012</a:t>
          </a:r>
        </a:p>
      </dgm:t>
    </dgm:pt>
    <dgm:pt modelId="{AD92E50E-19C2-4769-BC1D-A2EB96999559}" type="parTrans" cxnId="{65812AFF-AEC5-433B-90F8-02F40CF7D74F}">
      <dgm:prSet/>
      <dgm:spPr/>
      <dgm:t>
        <a:bodyPr/>
        <a:lstStyle/>
        <a:p>
          <a:endParaRPr lang="en-US"/>
        </a:p>
      </dgm:t>
    </dgm:pt>
    <dgm:pt modelId="{C8D565BB-7FA5-49F4-950C-54E48AFC4A35}" type="sibTrans" cxnId="{65812AFF-AEC5-433B-90F8-02F40CF7D74F}">
      <dgm:prSet/>
      <dgm:spPr/>
      <dgm:t>
        <a:bodyPr/>
        <a:lstStyle/>
        <a:p>
          <a:endParaRPr lang="en-US"/>
        </a:p>
      </dgm:t>
    </dgm:pt>
    <dgm:pt modelId="{273E3BDB-0F39-4D24-BF86-A2A6AF36885D}">
      <dgm:prSet phldrT="[Text]" custT="1"/>
      <dgm:spPr/>
      <dgm:t>
        <a:bodyPr/>
        <a:lstStyle/>
        <a:p>
          <a:r>
            <a:rPr lang="en-US" sz="2400"/>
            <a:t>April 21, 2012</a:t>
          </a:r>
        </a:p>
        <a:p>
          <a:endParaRPr lang="en-US" sz="2400"/>
        </a:p>
      </dgm:t>
    </dgm:pt>
    <dgm:pt modelId="{400F0E17-994F-48FF-9A50-D81C593B1ED0}" type="parTrans" cxnId="{A0ACB695-93F3-425C-A912-E152C73FB560}">
      <dgm:prSet/>
      <dgm:spPr/>
      <dgm:t>
        <a:bodyPr/>
        <a:lstStyle/>
        <a:p>
          <a:endParaRPr lang="en-US"/>
        </a:p>
      </dgm:t>
    </dgm:pt>
    <dgm:pt modelId="{2D0D3D6F-9274-4608-B9F5-FD1F2A67BEED}" type="sibTrans" cxnId="{A0ACB695-93F3-425C-A912-E152C73FB560}">
      <dgm:prSet/>
      <dgm:spPr/>
      <dgm:t>
        <a:bodyPr/>
        <a:lstStyle/>
        <a:p>
          <a:endParaRPr lang="en-US"/>
        </a:p>
      </dgm:t>
    </dgm:pt>
    <dgm:pt modelId="{915FBC69-48B1-48D2-AB74-CB0A57858453}">
      <dgm:prSet phldrT="[Text]" phldr="1"/>
      <dgm:spPr/>
      <dgm:t>
        <a:bodyPr/>
        <a:lstStyle/>
        <a:p>
          <a:endParaRPr lang="en-US"/>
        </a:p>
      </dgm:t>
    </dgm:pt>
    <dgm:pt modelId="{AFF960BC-C681-4172-8FAC-88505904301E}" type="parTrans" cxnId="{05207DDC-3C2F-4832-B3A8-6DE19E4DB390}">
      <dgm:prSet/>
      <dgm:spPr/>
      <dgm:t>
        <a:bodyPr/>
        <a:lstStyle/>
        <a:p>
          <a:endParaRPr lang="en-US"/>
        </a:p>
      </dgm:t>
    </dgm:pt>
    <dgm:pt modelId="{4AB5F002-CB55-4D88-8260-E2DF53EF5BF5}" type="sibTrans" cxnId="{05207DDC-3C2F-4832-B3A8-6DE19E4DB390}">
      <dgm:prSet/>
      <dgm:spPr/>
      <dgm:t>
        <a:bodyPr/>
        <a:lstStyle/>
        <a:p>
          <a:endParaRPr lang="en-US"/>
        </a:p>
      </dgm:t>
    </dgm:pt>
    <dgm:pt modelId="{66A4B22F-5217-47CF-8771-0BF4C2A679CF}">
      <dgm:prSet phldrT="[Text]" custT="1"/>
      <dgm:spPr/>
      <dgm:t>
        <a:bodyPr/>
        <a:lstStyle/>
        <a:p>
          <a:r>
            <a:rPr lang="en-US" sz="2400"/>
            <a:t>March 22, 2012</a:t>
          </a:r>
        </a:p>
      </dgm:t>
    </dgm:pt>
    <dgm:pt modelId="{D30DA991-CB03-4FDC-B3A9-7C23365EF6E4}" type="parTrans" cxnId="{69234C8E-8CA4-49D1-89DB-19EF0B53687D}">
      <dgm:prSet/>
      <dgm:spPr/>
      <dgm:t>
        <a:bodyPr/>
        <a:lstStyle/>
        <a:p>
          <a:endParaRPr lang="en-US"/>
        </a:p>
      </dgm:t>
    </dgm:pt>
    <dgm:pt modelId="{9CA73311-AC18-45EC-A239-9E4B59B4E739}" type="sibTrans" cxnId="{69234C8E-8CA4-49D1-89DB-19EF0B53687D}">
      <dgm:prSet/>
      <dgm:spPr/>
      <dgm:t>
        <a:bodyPr/>
        <a:lstStyle/>
        <a:p>
          <a:endParaRPr lang="en-US"/>
        </a:p>
      </dgm:t>
    </dgm:pt>
    <dgm:pt modelId="{5672A174-392A-442A-93EC-8293DA49FAFE}">
      <dgm:prSet custT="1"/>
      <dgm:spPr/>
      <dgm:t>
        <a:bodyPr/>
        <a:lstStyle/>
        <a:p>
          <a:r>
            <a:rPr lang="en-US" sz="2400"/>
            <a:t>April 21, 2012</a:t>
          </a:r>
        </a:p>
      </dgm:t>
    </dgm:pt>
    <dgm:pt modelId="{2CE6AA54-8ACF-43B4-98DF-2CBE561700E7}" type="parTrans" cxnId="{2B73BD65-96CB-4A9B-BEE7-7866786EA799}">
      <dgm:prSet/>
      <dgm:spPr/>
      <dgm:t>
        <a:bodyPr/>
        <a:lstStyle/>
        <a:p>
          <a:endParaRPr lang="en-US"/>
        </a:p>
      </dgm:t>
    </dgm:pt>
    <dgm:pt modelId="{D5D246AD-135B-48F5-B192-49A361F5FE22}" type="sibTrans" cxnId="{2B73BD65-96CB-4A9B-BEE7-7866786EA799}">
      <dgm:prSet/>
      <dgm:spPr/>
      <dgm:t>
        <a:bodyPr/>
        <a:lstStyle/>
        <a:p>
          <a:endParaRPr lang="en-US"/>
        </a:p>
      </dgm:t>
    </dgm:pt>
    <dgm:pt modelId="{9CD63D92-F771-43FE-826D-CA1A1DF2155B}" type="pres">
      <dgm:prSet presAssocID="{6CD2DE18-C66D-4504-A2E8-D5EBE375FBB2}" presName="Name0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811C715C-C8AA-4D43-B4E5-DFDA805C955C}" type="pres">
      <dgm:prSet presAssocID="{609A7D41-B12B-4E55-ABA7-8C923009DBB7}" presName="compNode" presStyleCnt="0"/>
      <dgm:spPr/>
    </dgm:pt>
    <dgm:pt modelId="{0D6087F0-8269-430F-9E55-B9AA5DC8ABE8}" type="pres">
      <dgm:prSet presAssocID="{609A7D41-B12B-4E55-ABA7-8C923009DBB7}" presName="pictRect" presStyleLbl="node1" presStyleIdx="0" presStyleCnt="6"/>
      <dgm:spPr>
        <a:blipFill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DB727975-4C44-4FEF-A791-09FE0A404E28}" type="pres">
      <dgm:prSet presAssocID="{609A7D41-B12B-4E55-ABA7-8C923009DBB7}" presName="textRect" presStyleLbl="revTx" presStyleIdx="0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FB58D97-0507-495C-8107-09C76F1A1751}" type="pres">
      <dgm:prSet presAssocID="{ED0BA3CA-13D2-4449-A656-15B814ADFA16}" presName="sibTrans" presStyleLbl="sibTrans2D1" presStyleIdx="0" presStyleCnt="0"/>
      <dgm:spPr/>
      <dgm:t>
        <a:bodyPr/>
        <a:lstStyle/>
        <a:p>
          <a:endParaRPr lang="en-US"/>
        </a:p>
      </dgm:t>
    </dgm:pt>
    <dgm:pt modelId="{48E3DA24-5C19-426E-B17A-1498E4ADB824}" type="pres">
      <dgm:prSet presAssocID="{66A4B22F-5217-47CF-8771-0BF4C2A679CF}" presName="compNode" presStyleCnt="0"/>
      <dgm:spPr/>
    </dgm:pt>
    <dgm:pt modelId="{AF380280-4D9D-4641-8A38-AA9040806F05}" type="pres">
      <dgm:prSet presAssocID="{66A4B22F-5217-47CF-8771-0BF4C2A679CF}" presName="pictRect" presStyleLbl="node1" presStyleIdx="1" presStyleCnt="6"/>
      <dgm:spPr>
        <a:blipFill>
          <a:blip xmlns:r="http://schemas.openxmlformats.org/officeDocument/2006/relationships" r:embed="rId2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</dgm:spPr>
      <dgm:t>
        <a:bodyPr/>
        <a:lstStyle/>
        <a:p>
          <a:endParaRPr lang="en-US"/>
        </a:p>
      </dgm:t>
    </dgm:pt>
    <dgm:pt modelId="{3B45E732-FE55-4E8D-8305-AC3D6FB7D31E}" type="pres">
      <dgm:prSet presAssocID="{66A4B22F-5217-47CF-8771-0BF4C2A679CF}" presName="textRect" presStyleLbl="revTx" presStyleIdx="1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7C3BD98-167D-4F56-8877-728734D6C193}" type="pres">
      <dgm:prSet presAssocID="{9CA73311-AC18-45EC-A239-9E4B59B4E739}" presName="sibTrans" presStyleLbl="sibTrans2D1" presStyleIdx="0" presStyleCnt="0"/>
      <dgm:spPr/>
      <dgm:t>
        <a:bodyPr/>
        <a:lstStyle/>
        <a:p>
          <a:endParaRPr lang="en-US"/>
        </a:p>
      </dgm:t>
    </dgm:pt>
    <dgm:pt modelId="{0FEAE0A4-FCCD-4AF8-A553-F1A4867D7A1D}" type="pres">
      <dgm:prSet presAssocID="{DC0ACFDD-A29B-4767-A603-1A8538339A39}" presName="compNode" presStyleCnt="0"/>
      <dgm:spPr/>
    </dgm:pt>
    <dgm:pt modelId="{5519C20E-5C0B-446C-AF75-AF233C7B51B5}" type="pres">
      <dgm:prSet presAssocID="{DC0ACFDD-A29B-4767-A603-1A8538339A39}" presName="pictRect" presStyleLbl="node1" presStyleIdx="2" presStyleCnt="6" custAng="0"/>
      <dgm:spPr>
        <a:blipFill dpi="0" rotWithShape="1">
          <a:blip xmlns:r="http://schemas.openxmlformats.org/officeDocument/2006/relationships" r:embed="rId3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l="-2013" t="675" r="2013" b="-8675"/>
          </a:stretch>
        </a:blipFill>
      </dgm:spPr>
      <dgm:t>
        <a:bodyPr/>
        <a:lstStyle/>
        <a:p>
          <a:endParaRPr lang="en-US"/>
        </a:p>
      </dgm:t>
    </dgm:pt>
    <dgm:pt modelId="{3ACD8C5F-57AC-4149-9024-FE773EDDB10C}" type="pres">
      <dgm:prSet presAssocID="{DC0ACFDD-A29B-4767-A603-1A8538339A39}" presName="textRect" presStyleLbl="revTx" presStyleIdx="2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392B5222-2FA1-47C1-B3A9-AB0FC9107F12}" type="pres">
      <dgm:prSet presAssocID="{C8D565BB-7FA5-49F4-950C-54E48AFC4A35}" presName="sibTrans" presStyleLbl="sibTrans2D1" presStyleIdx="0" presStyleCnt="0"/>
      <dgm:spPr/>
      <dgm:t>
        <a:bodyPr/>
        <a:lstStyle/>
        <a:p>
          <a:endParaRPr lang="en-US"/>
        </a:p>
      </dgm:t>
    </dgm:pt>
    <dgm:pt modelId="{27FAA3CD-2468-418A-AC48-C7BEE4625D8D}" type="pres">
      <dgm:prSet presAssocID="{273E3BDB-0F39-4D24-BF86-A2A6AF36885D}" presName="compNode" presStyleCnt="0"/>
      <dgm:spPr/>
    </dgm:pt>
    <dgm:pt modelId="{99B0E785-D83D-4C6F-934B-8B81FD283889}" type="pres">
      <dgm:prSet presAssocID="{273E3BDB-0F39-4D24-BF86-A2A6AF36885D}" presName="pictRect" presStyleLbl="node1" presStyleIdx="3" presStyleCnt="6"/>
      <dgm:spPr>
        <a:blipFill dpi="0" rotWithShape="1">
          <a:blip xmlns:r="http://schemas.openxmlformats.org/officeDocument/2006/relationships" r:embed="rId4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l="1" t="675" r="-1" b="-8675"/>
          </a:stretch>
        </a:blipFill>
      </dgm:spPr>
      <dgm:t>
        <a:bodyPr/>
        <a:lstStyle/>
        <a:p>
          <a:endParaRPr lang="en-US"/>
        </a:p>
      </dgm:t>
    </dgm:pt>
    <dgm:pt modelId="{EFD90A75-CB6D-45B6-BFF2-EECC0680224B}" type="pres">
      <dgm:prSet presAssocID="{273E3BDB-0F39-4D24-BF86-A2A6AF36885D}" presName="textRect" presStyleLbl="revTx" presStyleIdx="3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98C85F5-BA56-498B-B014-FE84DECC4658}" type="pres">
      <dgm:prSet presAssocID="{2D0D3D6F-9274-4608-B9F5-FD1F2A67BEED}" presName="sibTrans" presStyleLbl="sibTrans2D1" presStyleIdx="0" presStyleCnt="0"/>
      <dgm:spPr/>
      <dgm:t>
        <a:bodyPr/>
        <a:lstStyle/>
        <a:p>
          <a:endParaRPr lang="en-US"/>
        </a:p>
      </dgm:t>
    </dgm:pt>
    <dgm:pt modelId="{1D3571D1-0D79-4F9B-BD83-CCC4D80AA124}" type="pres">
      <dgm:prSet presAssocID="{5672A174-392A-442A-93EC-8293DA49FAFE}" presName="compNode" presStyleCnt="0"/>
      <dgm:spPr/>
    </dgm:pt>
    <dgm:pt modelId="{72DECFA0-E795-4DC4-9BCB-8EA5EA32E07D}" type="pres">
      <dgm:prSet presAssocID="{5672A174-392A-442A-93EC-8293DA49FAFE}" presName="pictRect" presStyleLbl="node1" presStyleIdx="4" presStyleCnt="6"/>
      <dgm:spPr>
        <a:blipFill dpi="0" rotWithShape="1">
          <a:blip xmlns:r="http://schemas.openxmlformats.org/officeDocument/2006/relationships" r:embed="rId5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l="403" t="-17781" r="-403" b="-76219"/>
          </a:stretch>
        </a:blipFill>
      </dgm:spPr>
      <dgm:t>
        <a:bodyPr/>
        <a:lstStyle/>
        <a:p>
          <a:endParaRPr lang="en-US"/>
        </a:p>
      </dgm:t>
    </dgm:pt>
    <dgm:pt modelId="{09EA4E97-D6DF-4C53-8355-A97944490674}" type="pres">
      <dgm:prSet presAssocID="{5672A174-392A-442A-93EC-8293DA49FAFE}" presName="textRect" presStyleLbl="revTx" presStyleIdx="4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80042B7-BA75-4AE6-83A6-92D46220ACD7}" type="pres">
      <dgm:prSet presAssocID="{D5D246AD-135B-48F5-B192-49A361F5FE22}" presName="sibTrans" presStyleLbl="sibTrans2D1" presStyleIdx="0" presStyleCnt="0"/>
      <dgm:spPr/>
      <dgm:t>
        <a:bodyPr/>
        <a:lstStyle/>
        <a:p>
          <a:endParaRPr lang="en-US"/>
        </a:p>
      </dgm:t>
    </dgm:pt>
    <dgm:pt modelId="{92E1F445-F567-4ED3-ABCC-695F56100D3E}" type="pres">
      <dgm:prSet presAssocID="{915FBC69-48B1-48D2-AB74-CB0A57858453}" presName="compNode" presStyleCnt="0"/>
      <dgm:spPr/>
    </dgm:pt>
    <dgm:pt modelId="{2273A902-34B6-4E44-B710-013CF37494F3}" type="pres">
      <dgm:prSet presAssocID="{915FBC69-48B1-48D2-AB74-CB0A57858453}" presName="pictRect" presStyleLbl="node1" presStyleIdx="5" presStyleCnt="6"/>
      <dgm:spPr/>
    </dgm:pt>
    <dgm:pt modelId="{F6DE8F21-52DA-4567-A5EC-67882EBD009F}" type="pres">
      <dgm:prSet presAssocID="{915FBC69-48B1-48D2-AB74-CB0A57858453}" presName="textRect" presStyleLbl="revTx" presStyleIdx="5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21C2BA9E-3FFA-4BCE-A496-2DC8CFC41037}" type="presOf" srcId="{2D0D3D6F-9274-4608-B9F5-FD1F2A67BEED}" destId="{598C85F5-BA56-498B-B014-FE84DECC4658}" srcOrd="0" destOrd="0" presId="urn:microsoft.com/office/officeart/2005/8/layout/pList1"/>
    <dgm:cxn modelId="{A0445B64-ED4A-4297-B475-20395421F855}" type="presOf" srcId="{ED0BA3CA-13D2-4449-A656-15B814ADFA16}" destId="{4FB58D97-0507-495C-8107-09C76F1A1751}" srcOrd="0" destOrd="0" presId="urn:microsoft.com/office/officeart/2005/8/layout/pList1"/>
    <dgm:cxn modelId="{B37DCF10-B88D-408E-8C8E-FA0881F0F07B}" type="presOf" srcId="{D5D246AD-135B-48F5-B192-49A361F5FE22}" destId="{680042B7-BA75-4AE6-83A6-92D46220ACD7}" srcOrd="0" destOrd="0" presId="urn:microsoft.com/office/officeart/2005/8/layout/pList1"/>
    <dgm:cxn modelId="{257416C0-A81C-4D8F-B59B-8616B146ADAC}" type="presOf" srcId="{915FBC69-48B1-48D2-AB74-CB0A57858453}" destId="{F6DE8F21-52DA-4567-A5EC-67882EBD009F}" srcOrd="0" destOrd="0" presId="urn:microsoft.com/office/officeart/2005/8/layout/pList1"/>
    <dgm:cxn modelId="{1482CEBA-E135-4EBE-8050-AE108E46A458}" type="presOf" srcId="{DC0ACFDD-A29B-4767-A603-1A8538339A39}" destId="{3ACD8C5F-57AC-4149-9024-FE773EDDB10C}" srcOrd="0" destOrd="0" presId="urn:microsoft.com/office/officeart/2005/8/layout/pList1"/>
    <dgm:cxn modelId="{05207DDC-3C2F-4832-B3A8-6DE19E4DB390}" srcId="{6CD2DE18-C66D-4504-A2E8-D5EBE375FBB2}" destId="{915FBC69-48B1-48D2-AB74-CB0A57858453}" srcOrd="5" destOrd="0" parTransId="{AFF960BC-C681-4172-8FAC-88505904301E}" sibTransId="{4AB5F002-CB55-4D88-8260-E2DF53EF5BF5}"/>
    <dgm:cxn modelId="{9F6F86B2-5410-4C36-9901-E2F69C4571B7}" type="presOf" srcId="{66A4B22F-5217-47CF-8771-0BF4C2A679CF}" destId="{3B45E732-FE55-4E8D-8305-AC3D6FB7D31E}" srcOrd="0" destOrd="0" presId="urn:microsoft.com/office/officeart/2005/8/layout/pList1"/>
    <dgm:cxn modelId="{69234C8E-8CA4-49D1-89DB-19EF0B53687D}" srcId="{6CD2DE18-C66D-4504-A2E8-D5EBE375FBB2}" destId="{66A4B22F-5217-47CF-8771-0BF4C2A679CF}" srcOrd="1" destOrd="0" parTransId="{D30DA991-CB03-4FDC-B3A9-7C23365EF6E4}" sibTransId="{9CA73311-AC18-45EC-A239-9E4B59B4E739}"/>
    <dgm:cxn modelId="{A0ACB695-93F3-425C-A912-E152C73FB560}" srcId="{6CD2DE18-C66D-4504-A2E8-D5EBE375FBB2}" destId="{273E3BDB-0F39-4D24-BF86-A2A6AF36885D}" srcOrd="3" destOrd="0" parTransId="{400F0E17-994F-48FF-9A50-D81C593B1ED0}" sibTransId="{2D0D3D6F-9274-4608-B9F5-FD1F2A67BEED}"/>
    <dgm:cxn modelId="{1018ECF8-CE57-42A2-9E6B-44D78A4F3C2A}" type="presOf" srcId="{9CA73311-AC18-45EC-A239-9E4B59B4E739}" destId="{57C3BD98-167D-4F56-8877-728734D6C193}" srcOrd="0" destOrd="0" presId="urn:microsoft.com/office/officeart/2005/8/layout/pList1"/>
    <dgm:cxn modelId="{234E5F09-94A0-4A5B-986E-4A584260D64A}" type="presOf" srcId="{5672A174-392A-442A-93EC-8293DA49FAFE}" destId="{09EA4E97-D6DF-4C53-8355-A97944490674}" srcOrd="0" destOrd="0" presId="urn:microsoft.com/office/officeart/2005/8/layout/pList1"/>
    <dgm:cxn modelId="{46E70953-D563-47F0-A188-932D91F91FB4}" type="presOf" srcId="{273E3BDB-0F39-4D24-BF86-A2A6AF36885D}" destId="{EFD90A75-CB6D-45B6-BFF2-EECC0680224B}" srcOrd="0" destOrd="0" presId="urn:microsoft.com/office/officeart/2005/8/layout/pList1"/>
    <dgm:cxn modelId="{7C6E4230-D1FF-4AC9-ABA4-B5277AD1B3D6}" srcId="{6CD2DE18-C66D-4504-A2E8-D5EBE375FBB2}" destId="{609A7D41-B12B-4E55-ABA7-8C923009DBB7}" srcOrd="0" destOrd="0" parTransId="{D7F2FFA8-A264-4357-8E4D-15814C670A8F}" sibTransId="{ED0BA3CA-13D2-4449-A656-15B814ADFA16}"/>
    <dgm:cxn modelId="{0199A372-71AA-4A8C-AB00-744ADDC0916E}" type="presOf" srcId="{C8D565BB-7FA5-49F4-950C-54E48AFC4A35}" destId="{392B5222-2FA1-47C1-B3A9-AB0FC9107F12}" srcOrd="0" destOrd="0" presId="urn:microsoft.com/office/officeart/2005/8/layout/pList1"/>
    <dgm:cxn modelId="{3C5DB54B-E904-4E0D-A871-51048305E37F}" type="presOf" srcId="{609A7D41-B12B-4E55-ABA7-8C923009DBB7}" destId="{DB727975-4C44-4FEF-A791-09FE0A404E28}" srcOrd="0" destOrd="0" presId="urn:microsoft.com/office/officeart/2005/8/layout/pList1"/>
    <dgm:cxn modelId="{2B73BD65-96CB-4A9B-BEE7-7866786EA799}" srcId="{6CD2DE18-C66D-4504-A2E8-D5EBE375FBB2}" destId="{5672A174-392A-442A-93EC-8293DA49FAFE}" srcOrd="4" destOrd="0" parTransId="{2CE6AA54-8ACF-43B4-98DF-2CBE561700E7}" sibTransId="{D5D246AD-135B-48F5-B192-49A361F5FE22}"/>
    <dgm:cxn modelId="{43E35A93-9ADF-4823-82DD-5D32A56259B4}" type="presOf" srcId="{6CD2DE18-C66D-4504-A2E8-D5EBE375FBB2}" destId="{9CD63D92-F771-43FE-826D-CA1A1DF2155B}" srcOrd="0" destOrd="0" presId="urn:microsoft.com/office/officeart/2005/8/layout/pList1"/>
    <dgm:cxn modelId="{65812AFF-AEC5-433B-90F8-02F40CF7D74F}" srcId="{6CD2DE18-C66D-4504-A2E8-D5EBE375FBB2}" destId="{DC0ACFDD-A29B-4767-A603-1A8538339A39}" srcOrd="2" destOrd="0" parTransId="{AD92E50E-19C2-4769-BC1D-A2EB96999559}" sibTransId="{C8D565BB-7FA5-49F4-950C-54E48AFC4A35}"/>
    <dgm:cxn modelId="{E21C80C9-CEEA-4AC5-9755-758AE5CB6DF5}" type="presParOf" srcId="{9CD63D92-F771-43FE-826D-CA1A1DF2155B}" destId="{811C715C-C8AA-4D43-B4E5-DFDA805C955C}" srcOrd="0" destOrd="0" presId="urn:microsoft.com/office/officeart/2005/8/layout/pList1"/>
    <dgm:cxn modelId="{BAE647DE-52DB-461B-B87D-FBF15414218E}" type="presParOf" srcId="{811C715C-C8AA-4D43-B4E5-DFDA805C955C}" destId="{0D6087F0-8269-430F-9E55-B9AA5DC8ABE8}" srcOrd="0" destOrd="0" presId="urn:microsoft.com/office/officeart/2005/8/layout/pList1"/>
    <dgm:cxn modelId="{E78DC035-0DEC-44C7-B677-DE95368E76B3}" type="presParOf" srcId="{811C715C-C8AA-4D43-B4E5-DFDA805C955C}" destId="{DB727975-4C44-4FEF-A791-09FE0A404E28}" srcOrd="1" destOrd="0" presId="urn:microsoft.com/office/officeart/2005/8/layout/pList1"/>
    <dgm:cxn modelId="{B6AAE15B-4354-4DF9-A716-27318A9EB1B0}" type="presParOf" srcId="{9CD63D92-F771-43FE-826D-CA1A1DF2155B}" destId="{4FB58D97-0507-495C-8107-09C76F1A1751}" srcOrd="1" destOrd="0" presId="urn:microsoft.com/office/officeart/2005/8/layout/pList1"/>
    <dgm:cxn modelId="{E2376D49-3728-4444-A63A-1CE8304D37B1}" type="presParOf" srcId="{9CD63D92-F771-43FE-826D-CA1A1DF2155B}" destId="{48E3DA24-5C19-426E-B17A-1498E4ADB824}" srcOrd="2" destOrd="0" presId="urn:microsoft.com/office/officeart/2005/8/layout/pList1"/>
    <dgm:cxn modelId="{1DA4A408-16B4-4839-AE4E-7DD43E51E118}" type="presParOf" srcId="{48E3DA24-5C19-426E-B17A-1498E4ADB824}" destId="{AF380280-4D9D-4641-8A38-AA9040806F05}" srcOrd="0" destOrd="0" presId="urn:microsoft.com/office/officeart/2005/8/layout/pList1"/>
    <dgm:cxn modelId="{30B3C1F5-F182-4047-ABCF-D5EA2C0542D6}" type="presParOf" srcId="{48E3DA24-5C19-426E-B17A-1498E4ADB824}" destId="{3B45E732-FE55-4E8D-8305-AC3D6FB7D31E}" srcOrd="1" destOrd="0" presId="urn:microsoft.com/office/officeart/2005/8/layout/pList1"/>
    <dgm:cxn modelId="{B84569DF-3B85-407C-AB4B-A0EF6474C7D5}" type="presParOf" srcId="{9CD63D92-F771-43FE-826D-CA1A1DF2155B}" destId="{57C3BD98-167D-4F56-8877-728734D6C193}" srcOrd="3" destOrd="0" presId="urn:microsoft.com/office/officeart/2005/8/layout/pList1"/>
    <dgm:cxn modelId="{DCD820DD-0E6B-431C-A399-08B652B986EB}" type="presParOf" srcId="{9CD63D92-F771-43FE-826D-CA1A1DF2155B}" destId="{0FEAE0A4-FCCD-4AF8-A553-F1A4867D7A1D}" srcOrd="4" destOrd="0" presId="urn:microsoft.com/office/officeart/2005/8/layout/pList1"/>
    <dgm:cxn modelId="{A2A07634-BFD1-436D-8801-D18090AD5CD8}" type="presParOf" srcId="{0FEAE0A4-FCCD-4AF8-A553-F1A4867D7A1D}" destId="{5519C20E-5C0B-446C-AF75-AF233C7B51B5}" srcOrd="0" destOrd="0" presId="urn:microsoft.com/office/officeart/2005/8/layout/pList1"/>
    <dgm:cxn modelId="{EEEC25F3-F6D1-4DE3-8101-D8931E806D71}" type="presParOf" srcId="{0FEAE0A4-FCCD-4AF8-A553-F1A4867D7A1D}" destId="{3ACD8C5F-57AC-4149-9024-FE773EDDB10C}" srcOrd="1" destOrd="0" presId="urn:microsoft.com/office/officeart/2005/8/layout/pList1"/>
    <dgm:cxn modelId="{95511AC0-3AA4-42C4-92F8-406F4873D315}" type="presParOf" srcId="{9CD63D92-F771-43FE-826D-CA1A1DF2155B}" destId="{392B5222-2FA1-47C1-B3A9-AB0FC9107F12}" srcOrd="5" destOrd="0" presId="urn:microsoft.com/office/officeart/2005/8/layout/pList1"/>
    <dgm:cxn modelId="{EE849D8F-1467-4E81-BDE4-500BD1FF1B8F}" type="presParOf" srcId="{9CD63D92-F771-43FE-826D-CA1A1DF2155B}" destId="{27FAA3CD-2468-418A-AC48-C7BEE4625D8D}" srcOrd="6" destOrd="0" presId="urn:microsoft.com/office/officeart/2005/8/layout/pList1"/>
    <dgm:cxn modelId="{14F038B1-F566-4C03-BCB4-84A345EA3DE9}" type="presParOf" srcId="{27FAA3CD-2468-418A-AC48-C7BEE4625D8D}" destId="{99B0E785-D83D-4C6F-934B-8B81FD283889}" srcOrd="0" destOrd="0" presId="urn:microsoft.com/office/officeart/2005/8/layout/pList1"/>
    <dgm:cxn modelId="{25DB1506-D4B0-411A-A0AB-68494D50CBCE}" type="presParOf" srcId="{27FAA3CD-2468-418A-AC48-C7BEE4625D8D}" destId="{EFD90A75-CB6D-45B6-BFF2-EECC0680224B}" srcOrd="1" destOrd="0" presId="urn:microsoft.com/office/officeart/2005/8/layout/pList1"/>
    <dgm:cxn modelId="{414092BE-6AB6-4387-B92A-25944F5ECB28}" type="presParOf" srcId="{9CD63D92-F771-43FE-826D-CA1A1DF2155B}" destId="{598C85F5-BA56-498B-B014-FE84DECC4658}" srcOrd="7" destOrd="0" presId="urn:microsoft.com/office/officeart/2005/8/layout/pList1"/>
    <dgm:cxn modelId="{0C84F3B8-26F5-40C6-BAA1-BE66E5EABE74}" type="presParOf" srcId="{9CD63D92-F771-43FE-826D-CA1A1DF2155B}" destId="{1D3571D1-0D79-4F9B-BD83-CCC4D80AA124}" srcOrd="8" destOrd="0" presId="urn:microsoft.com/office/officeart/2005/8/layout/pList1"/>
    <dgm:cxn modelId="{C6C501E7-47E4-433F-8B06-5C20511A48D8}" type="presParOf" srcId="{1D3571D1-0D79-4F9B-BD83-CCC4D80AA124}" destId="{72DECFA0-E795-4DC4-9BCB-8EA5EA32E07D}" srcOrd="0" destOrd="0" presId="urn:microsoft.com/office/officeart/2005/8/layout/pList1"/>
    <dgm:cxn modelId="{EE8BD35F-8C15-4DD5-935D-2ECF93435B2C}" type="presParOf" srcId="{1D3571D1-0D79-4F9B-BD83-CCC4D80AA124}" destId="{09EA4E97-D6DF-4C53-8355-A97944490674}" srcOrd="1" destOrd="0" presId="urn:microsoft.com/office/officeart/2005/8/layout/pList1"/>
    <dgm:cxn modelId="{876435B6-82FF-4F7D-975F-A1C2C679694D}" type="presParOf" srcId="{9CD63D92-F771-43FE-826D-CA1A1DF2155B}" destId="{680042B7-BA75-4AE6-83A6-92D46220ACD7}" srcOrd="9" destOrd="0" presId="urn:microsoft.com/office/officeart/2005/8/layout/pList1"/>
    <dgm:cxn modelId="{18597150-DCB0-42E2-9CB7-DB6051F7ACB8}" type="presParOf" srcId="{9CD63D92-F771-43FE-826D-CA1A1DF2155B}" destId="{92E1F445-F567-4ED3-ABCC-695F56100D3E}" srcOrd="10" destOrd="0" presId="urn:microsoft.com/office/officeart/2005/8/layout/pList1"/>
    <dgm:cxn modelId="{B131D8EA-C542-4A1F-91D8-624FB6C3DAC3}" type="presParOf" srcId="{92E1F445-F567-4ED3-ABCC-695F56100D3E}" destId="{2273A902-34B6-4E44-B710-013CF37494F3}" srcOrd="0" destOrd="0" presId="urn:microsoft.com/office/officeart/2005/8/layout/pList1"/>
    <dgm:cxn modelId="{B9319EDC-E0BD-466B-AC37-0EE9E4F95968}" type="presParOf" srcId="{92E1F445-F567-4ED3-ABCC-695F56100D3E}" destId="{F6DE8F21-52DA-4567-A5EC-67882EBD009F}" srcOrd="1" destOrd="0" presId="urn:microsoft.com/office/officeart/2005/8/layout/pList1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D6087F0-8269-430F-9E55-B9AA5DC8ABE8}">
      <dsp:nvSpPr>
        <dsp:cNvPr id="0" name=""/>
        <dsp:cNvSpPr/>
      </dsp:nvSpPr>
      <dsp:spPr>
        <a:xfrm>
          <a:off x="1106883" y="373"/>
          <a:ext cx="2368041" cy="1631580"/>
        </a:xfrm>
        <a:prstGeom prst="roundRect">
          <a:avLst/>
        </a:prstGeom>
        <a:blipFill>
          <a:blip xmlns:r="http://schemas.openxmlformats.org/officeDocument/2006/relationships" r:embed="rId1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DB727975-4C44-4FEF-A791-09FE0A404E28}">
      <dsp:nvSpPr>
        <dsp:cNvPr id="0" name=""/>
        <dsp:cNvSpPr/>
      </dsp:nvSpPr>
      <dsp:spPr>
        <a:xfrm>
          <a:off x="1106883" y="1631954"/>
          <a:ext cx="2368041" cy="878543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March 22, 2012</a:t>
          </a:r>
        </a:p>
      </dsp:txBody>
      <dsp:txXfrm>
        <a:off x="1106883" y="1631954"/>
        <a:ext cx="2368041" cy="878543"/>
      </dsp:txXfrm>
    </dsp:sp>
    <dsp:sp modelId="{AF380280-4D9D-4641-8A38-AA9040806F05}">
      <dsp:nvSpPr>
        <dsp:cNvPr id="0" name=""/>
        <dsp:cNvSpPr/>
      </dsp:nvSpPr>
      <dsp:spPr>
        <a:xfrm>
          <a:off x="3711829" y="373"/>
          <a:ext cx="2368041" cy="1631580"/>
        </a:xfrm>
        <a:prstGeom prst="roundRect">
          <a:avLst/>
        </a:prstGeom>
        <a:blipFill>
          <a:blip xmlns:r="http://schemas.openxmlformats.org/officeDocument/2006/relationships" r:embed="rId2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t="-4000" b="-4000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3B45E732-FE55-4E8D-8305-AC3D6FB7D31E}">
      <dsp:nvSpPr>
        <dsp:cNvPr id="0" name=""/>
        <dsp:cNvSpPr/>
      </dsp:nvSpPr>
      <dsp:spPr>
        <a:xfrm>
          <a:off x="3711829" y="1631954"/>
          <a:ext cx="2368041" cy="878543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March 22, 2012</a:t>
          </a:r>
        </a:p>
      </dsp:txBody>
      <dsp:txXfrm>
        <a:off x="3711829" y="1631954"/>
        <a:ext cx="2368041" cy="878543"/>
      </dsp:txXfrm>
    </dsp:sp>
    <dsp:sp modelId="{5519C20E-5C0B-446C-AF75-AF233C7B51B5}">
      <dsp:nvSpPr>
        <dsp:cNvPr id="0" name=""/>
        <dsp:cNvSpPr/>
      </dsp:nvSpPr>
      <dsp:spPr>
        <a:xfrm>
          <a:off x="6316774" y="373"/>
          <a:ext cx="2368041" cy="1631580"/>
        </a:xfrm>
        <a:prstGeom prst="roundRect">
          <a:avLst/>
        </a:prstGeom>
        <a:blipFill dpi="0" rotWithShape="1">
          <a:blip xmlns:r="http://schemas.openxmlformats.org/officeDocument/2006/relationships" r:embed="rId3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l="-2013" t="675" r="2013" b="-8675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3ACD8C5F-57AC-4149-9024-FE773EDDB10C}">
      <dsp:nvSpPr>
        <dsp:cNvPr id="0" name=""/>
        <dsp:cNvSpPr/>
      </dsp:nvSpPr>
      <dsp:spPr>
        <a:xfrm>
          <a:off x="6316774" y="1631954"/>
          <a:ext cx="2368041" cy="878543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April 3, 2012</a:t>
          </a:r>
        </a:p>
      </dsp:txBody>
      <dsp:txXfrm>
        <a:off x="6316774" y="1631954"/>
        <a:ext cx="2368041" cy="878543"/>
      </dsp:txXfrm>
    </dsp:sp>
    <dsp:sp modelId="{99B0E785-D83D-4C6F-934B-8B81FD283889}">
      <dsp:nvSpPr>
        <dsp:cNvPr id="0" name=""/>
        <dsp:cNvSpPr/>
      </dsp:nvSpPr>
      <dsp:spPr>
        <a:xfrm>
          <a:off x="1106883" y="2747302"/>
          <a:ext cx="2368041" cy="1631580"/>
        </a:xfrm>
        <a:prstGeom prst="roundRect">
          <a:avLst/>
        </a:prstGeom>
        <a:blipFill dpi="0" rotWithShape="1">
          <a:blip xmlns:r="http://schemas.openxmlformats.org/officeDocument/2006/relationships" r:embed="rId4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l="1" t="675" r="-1" b="-8675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EFD90A75-CB6D-45B6-BFF2-EECC0680224B}">
      <dsp:nvSpPr>
        <dsp:cNvPr id="0" name=""/>
        <dsp:cNvSpPr/>
      </dsp:nvSpPr>
      <dsp:spPr>
        <a:xfrm>
          <a:off x="1106883" y="4378882"/>
          <a:ext cx="2368041" cy="878543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April 21, 2012</a:t>
          </a:r>
        </a:p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400" kern="1200"/>
        </a:p>
      </dsp:txBody>
      <dsp:txXfrm>
        <a:off x="1106883" y="4378882"/>
        <a:ext cx="2368041" cy="878543"/>
      </dsp:txXfrm>
    </dsp:sp>
    <dsp:sp modelId="{72DECFA0-E795-4DC4-9BCB-8EA5EA32E07D}">
      <dsp:nvSpPr>
        <dsp:cNvPr id="0" name=""/>
        <dsp:cNvSpPr/>
      </dsp:nvSpPr>
      <dsp:spPr>
        <a:xfrm>
          <a:off x="3711829" y="2747302"/>
          <a:ext cx="2368041" cy="1631580"/>
        </a:xfrm>
        <a:prstGeom prst="roundRect">
          <a:avLst/>
        </a:prstGeom>
        <a:blipFill dpi="0" rotWithShape="1">
          <a:blip xmlns:r="http://schemas.openxmlformats.org/officeDocument/2006/relationships" r:embed="rId5" cstate="print">
            <a:extLst>
              <a:ext uri="{28A0092B-C50C-407E-A947-70E740481C1C}">
                <a14:useLocalDpi xmlns:a14="http://schemas.microsoft.com/office/drawing/2010/main" val="0"/>
              </a:ext>
            </a:extLst>
          </a:blip>
          <a:srcRect/>
          <a:stretch>
            <a:fillRect l="403" t="-17781" r="-403" b="-76219"/>
          </a:stretch>
        </a:blip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09EA4E97-D6DF-4C53-8355-A97944490674}">
      <dsp:nvSpPr>
        <dsp:cNvPr id="0" name=""/>
        <dsp:cNvSpPr/>
      </dsp:nvSpPr>
      <dsp:spPr>
        <a:xfrm>
          <a:off x="3711829" y="4378882"/>
          <a:ext cx="2368041" cy="878543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0688" tIns="170688" rIns="170688" bIns="0" numCol="1" spcCol="1270" anchor="t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April 21, 2012</a:t>
          </a:r>
        </a:p>
      </dsp:txBody>
      <dsp:txXfrm>
        <a:off x="3711829" y="4378882"/>
        <a:ext cx="2368041" cy="878543"/>
      </dsp:txXfrm>
    </dsp:sp>
    <dsp:sp modelId="{2273A902-34B6-4E44-B710-013CF37494F3}">
      <dsp:nvSpPr>
        <dsp:cNvPr id="0" name=""/>
        <dsp:cNvSpPr/>
      </dsp:nvSpPr>
      <dsp:spPr>
        <a:xfrm>
          <a:off x="6316774" y="2747302"/>
          <a:ext cx="2368041" cy="1631580"/>
        </a:xfrm>
        <a:prstGeom prst="round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F6DE8F21-52DA-4567-A5EC-67882EBD009F}">
      <dsp:nvSpPr>
        <dsp:cNvPr id="0" name=""/>
        <dsp:cNvSpPr/>
      </dsp:nvSpPr>
      <dsp:spPr>
        <a:xfrm>
          <a:off x="6316774" y="4378882"/>
          <a:ext cx="2368041" cy="878543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91592" tIns="291592" rIns="291592" bIns="0" numCol="1" spcCol="1270" anchor="t" anchorCtr="0">
          <a:noAutofit/>
        </a:bodyPr>
        <a:lstStyle/>
        <a:p>
          <a:pPr lvl="0" algn="ctr" defTabSz="18224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4100" kern="1200"/>
        </a:p>
      </dsp:txBody>
      <dsp:txXfrm>
        <a:off x="6316774" y="4378882"/>
        <a:ext cx="2368041" cy="87854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List1">
  <dgm:title val=""/>
  <dgm:desc val=""/>
  <dgm:catLst>
    <dgm:cat type="list" pri="2000"/>
    <dgm:cat type="picture" pri="2500"/>
    <dgm:cat type="pictureconvert" pri="25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 useDef="1">
    <dgm:dataModel>
      <dgm:ptLst/>
      <dgm:bg/>
      <dgm:whole/>
    </dgm:dataModel>
  </dgm:clrData>
  <dgm:layoutNode name="Name0">
    <dgm:varLst>
      <dgm:dir/>
      <dgm:resizeHandles val="exact"/>
    </dgm:varLst>
    <dgm:choose name="Name1">
      <dgm:if name="Name2" axis="self" func="var" arg="dir" op="equ" val="norm">
        <dgm:alg type="snake">
          <dgm:param type="grDir" val="tL"/>
          <dgm:param type="flowDir" val="row"/>
          <dgm:param type="contDir" val="sameDir"/>
          <dgm:param type="off" val="ctr"/>
          <dgm:param type="vertAlign" val="mid"/>
          <dgm:param type="horzAlign" val="ctr"/>
        </dgm:alg>
      </dgm:if>
      <dgm:else name="Name3">
        <dgm:alg type="snake">
          <dgm:param type="grDir" val="tR"/>
          <dgm:param type="flowDir" val="row"/>
          <dgm:param type="contDir" val="sameDir"/>
          <dgm:param type="off" val="ctr"/>
          <dgm:param type="vertAlign" val="mid"/>
          <dgm:param type="horzAlign" val="ct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ompNode" refType="w"/>
      <dgm:constr type="w" for="ch" ptType="sibTrans" refType="w" refFor="ch" refForName="compNode" op="equ" fact="0.1"/>
      <dgm:constr type="sp" refType="w" refFor="ch" refForName="compNode" op="equ" fact="0.1"/>
      <dgm:constr type="primFontSz" for="des" ptType="node" op="equ" val="65"/>
    </dgm:constrLst>
    <dgm:ruleLst/>
    <dgm:forEach name="Name4" axis="ch" ptType="node">
      <dgm:layoutNode name="compNode">
        <dgm:alg type="composite">
          <dgm:param type="ar" val="0.943"/>
        </dgm:alg>
        <dgm:shape xmlns:r="http://schemas.openxmlformats.org/officeDocument/2006/relationships" r:blip="">
          <dgm:adjLst/>
        </dgm:shape>
        <dgm:presOf axis="self"/>
        <dgm:constrLst>
          <dgm:constr type="h" refType="w" fact="1.06"/>
          <dgm:constr type="h" for="ch" forName="pictRect" refType="h" fact="0.65"/>
          <dgm:constr type="w" for="ch" forName="pictRect" refType="w"/>
          <dgm:constr type="l" for="ch" forName="pictRect"/>
          <dgm:constr type="t" for="ch" forName="pictRect"/>
          <dgm:constr type="w" for="ch" forName="textRect" refType="w"/>
          <dgm:constr type="h" for="ch" forName="textRect" refType="h" fact="0.35"/>
          <dgm:constr type="l" for="ch" forName="textRect"/>
          <dgm:constr type="t" for="ch" forName="textRect" refType="b" refFor="ch" refForName="pictRect"/>
        </dgm:constrLst>
        <dgm:ruleLst/>
        <dgm:layoutNode name="pictRect">
          <dgm:alg type="sp"/>
          <dgm:shape xmlns:r="http://schemas.openxmlformats.org/officeDocument/2006/relationships" type="roundRect" r:blip="" blipPhldr="1">
            <dgm:adjLst/>
          </dgm:shape>
          <dgm:presOf/>
          <dgm:constrLst/>
          <dgm:ruleLst/>
        </dgm:layoutNode>
        <dgm:layoutNode name="textRect" styleLbl="revTx">
          <dgm:varLst>
            <dgm:bulletEnabled val="1"/>
          </dgm:varLst>
          <dgm:alg type="tx">
            <dgm:param type="txAnchorVert" val="t"/>
          </dgm:alg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bMarg"/>
          </dgm:constrLst>
          <dgm:ruleLst>
            <dgm:rule type="primFontSz" val="5" fact="NaN" max="NaN"/>
          </dgm:ruleLst>
        </dgm:layoutNode>
      </dgm:layoutNode>
      <dgm:forEach name="Name5" axis="followSib" ptType="sibTrans" cnt="1">
        <dgm:layoutNode name="sibTrans">
          <dgm:alg type="sp"/>
          <dgm:shape xmlns:r="http://schemas.openxmlformats.org/officeDocument/2006/relationships" type="rect" r:blip="" hideGeom="1">
            <dgm:adjLst/>
          </dgm:shape>
          <dgm:presOf axis="self"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1">
  <dgm:title val=""/>
  <dgm:desc val=""/>
  <dgm:catLst>
    <dgm:cat type="3D" pri="111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flat" dir="t"/>
    </dgm:scene3d>
    <dgm:sp3d z="1270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flat" dir="t"/>
    </dgm:scene3d>
    <dgm:sp3d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flat" dir="t"/>
    </dgm:scene3d>
    <dgm:sp3d z="-1905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flat" dir="t"/>
    </dgm:scene3d>
    <dgm:sp3d z="-80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flat" dir="t"/>
    </dgm:scene3d>
    <dgm:sp3d z="127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flat" dir="t"/>
    </dgm:scene3d>
    <dgm:sp3d z="-1905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flat" dir="t"/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flat" dir="t"/>
    </dgm:scene3d>
    <dgm:sp3d z="-10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FollowNode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flat" dir="t"/>
    </dgm:scene3d>
    <dgm:sp3d z="-190500" extrusionH="127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z="190500"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melissa anne fallot</dc:creator>
  <cp:lastModifiedBy>melissa anne fallot</cp:lastModifiedBy>
  <cp:revision>2</cp:revision>
  <dcterms:created xsi:type="dcterms:W3CDTF">2012-05-06T11:44:00Z</dcterms:created>
  <dcterms:modified xsi:type="dcterms:W3CDTF">2012-05-06T11:44:00Z</dcterms:modified>
</cp:coreProperties>
</file>