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000000" w:rsidRDefault="00227F99">
      <w:pPr>
        <w:pStyle w:val="Title"/>
        <w:jc w:val="center"/>
      </w:pPr>
      <w:bookmarkStart w:id="0" w:name="_GoBack"/>
      <w:bookmarkEnd w:id="0"/>
      <w:r>
        <w:t>JM Farm Benjamin’s Nahum</w:t>
      </w:r>
    </w:p>
    <w:p w:rsidR="00000000" w:rsidRDefault="00227F99">
      <w:r>
        <w:rPr>
          <w:noProof/>
        </w:rPr>
        <w:drawing>
          <wp:inline distT="0" distB="0" distL="0" distR="0">
            <wp:extent cx="9791700" cy="5257800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227F99" w:rsidRDefault="00227F99"/>
    <w:sectPr w:rsidR="00227F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534"/>
    <w:rsid w:val="00227F99"/>
    <w:rsid w:val="00D2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6" Type="http://schemas.openxmlformats.org/officeDocument/2006/relationships/image" Target="../media/image7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6" Type="http://schemas.openxmlformats.org/officeDocument/2006/relationships/image" Target="../media/image7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22,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April 21, 2012</a:t>
          </a:r>
        </a:p>
        <a:p>
          <a:endParaRPr lang="en-US" sz="2400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22,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9259" b="1259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>
        <a:blipFill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0C11AE51-4026-4846-8A01-A9E0C337774B}" type="presOf" srcId="{273E3BDB-0F39-4D24-BF86-A2A6AF36885D}" destId="{EFD90A75-CB6D-45B6-BFF2-EECC0680224B}" srcOrd="0" destOrd="0" presId="urn:microsoft.com/office/officeart/2005/8/layout/pList1"/>
    <dgm:cxn modelId="{728B6C37-051D-4871-91F8-C811FD4FC4C7}" type="presOf" srcId="{66A4B22F-5217-47CF-8771-0BF4C2A679CF}" destId="{3B45E732-FE55-4E8D-8305-AC3D6FB7D31E}" srcOrd="0" destOrd="0" presId="urn:microsoft.com/office/officeart/2005/8/layout/pList1"/>
    <dgm:cxn modelId="{A69C8405-2219-4F13-8B65-EA50E8C46B8D}" type="presOf" srcId="{D5D246AD-135B-48F5-B192-49A361F5FE22}" destId="{680042B7-BA75-4AE6-83A6-92D46220ACD7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9B8E500E-63E3-4F0D-A350-F9776ACF2D10}" type="presOf" srcId="{5672A174-392A-442A-93EC-8293DA49FAFE}" destId="{09EA4E97-D6DF-4C53-8355-A97944490674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16F1FF35-D5FD-4443-A73F-A1569A6776EC}" type="presOf" srcId="{C8D565BB-7FA5-49F4-950C-54E48AFC4A35}" destId="{392B5222-2FA1-47C1-B3A9-AB0FC9107F12}" srcOrd="0" destOrd="0" presId="urn:microsoft.com/office/officeart/2005/8/layout/pList1"/>
    <dgm:cxn modelId="{058A329D-6D60-4A1B-B2B8-1E34CD57522E}" type="presOf" srcId="{9CA73311-AC18-45EC-A239-9E4B59B4E739}" destId="{57C3BD98-167D-4F56-8877-728734D6C193}" srcOrd="0" destOrd="0" presId="urn:microsoft.com/office/officeart/2005/8/layout/pList1"/>
    <dgm:cxn modelId="{4F59BE94-47E2-4601-A2E1-F840CB8F9E96}" type="presOf" srcId="{ED0BA3CA-13D2-4449-A656-15B814ADFA16}" destId="{4FB58D97-0507-495C-8107-09C76F1A1751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861A5EE1-1F22-4BAF-AB66-C4323262957E}" type="presOf" srcId="{2D0D3D6F-9274-4608-B9F5-FD1F2A67BEED}" destId="{598C85F5-BA56-498B-B014-FE84DECC4658}" srcOrd="0" destOrd="0" presId="urn:microsoft.com/office/officeart/2005/8/layout/pList1"/>
    <dgm:cxn modelId="{DADECF3C-605A-460D-BF7D-12C55477F9D4}" type="presOf" srcId="{915FBC69-48B1-48D2-AB74-CB0A57858453}" destId="{F6DE8F21-52DA-4567-A5EC-67882EBD009F}" srcOrd="0" destOrd="0" presId="urn:microsoft.com/office/officeart/2005/8/layout/pList1"/>
    <dgm:cxn modelId="{5078E8CB-CD11-4D5C-B568-155272CC9204}" type="presOf" srcId="{6CD2DE18-C66D-4504-A2E8-D5EBE375FBB2}" destId="{9CD63D92-F771-43FE-826D-CA1A1DF2155B}" srcOrd="0" destOrd="0" presId="urn:microsoft.com/office/officeart/2005/8/layout/pList1"/>
    <dgm:cxn modelId="{B2546DCB-19A9-4CD4-ABA4-F155032049EA}" type="presOf" srcId="{DC0ACFDD-A29B-4767-A603-1A8538339A39}" destId="{3ACD8C5F-57AC-4149-9024-FE773EDDB10C}" srcOrd="0" destOrd="0" presId="urn:microsoft.com/office/officeart/2005/8/layout/pList1"/>
    <dgm:cxn modelId="{311CFFE2-452E-4B93-A2BA-153B0B45385D}" type="presOf" srcId="{609A7D41-B12B-4E55-ABA7-8C923009DBB7}" destId="{DB727975-4C44-4FEF-A791-09FE0A404E28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266708E-9289-4BCC-AC4B-157EF342C643}" type="presParOf" srcId="{9CD63D92-F771-43FE-826D-CA1A1DF2155B}" destId="{811C715C-C8AA-4D43-B4E5-DFDA805C955C}" srcOrd="0" destOrd="0" presId="urn:microsoft.com/office/officeart/2005/8/layout/pList1"/>
    <dgm:cxn modelId="{38316BE5-0184-40F8-9953-7779A6BE2C26}" type="presParOf" srcId="{811C715C-C8AA-4D43-B4E5-DFDA805C955C}" destId="{0D6087F0-8269-430F-9E55-B9AA5DC8ABE8}" srcOrd="0" destOrd="0" presId="urn:microsoft.com/office/officeart/2005/8/layout/pList1"/>
    <dgm:cxn modelId="{D3ACF0E3-85CB-4A42-BF9F-251B716D31D2}" type="presParOf" srcId="{811C715C-C8AA-4D43-B4E5-DFDA805C955C}" destId="{DB727975-4C44-4FEF-A791-09FE0A404E28}" srcOrd="1" destOrd="0" presId="urn:microsoft.com/office/officeart/2005/8/layout/pList1"/>
    <dgm:cxn modelId="{ECE79AF8-C1FE-48AB-A062-8641B23307E6}" type="presParOf" srcId="{9CD63D92-F771-43FE-826D-CA1A1DF2155B}" destId="{4FB58D97-0507-495C-8107-09C76F1A1751}" srcOrd="1" destOrd="0" presId="urn:microsoft.com/office/officeart/2005/8/layout/pList1"/>
    <dgm:cxn modelId="{917F6344-33D8-4C38-AAAF-EE78DA3DA443}" type="presParOf" srcId="{9CD63D92-F771-43FE-826D-CA1A1DF2155B}" destId="{48E3DA24-5C19-426E-B17A-1498E4ADB824}" srcOrd="2" destOrd="0" presId="urn:microsoft.com/office/officeart/2005/8/layout/pList1"/>
    <dgm:cxn modelId="{D6E82B12-7B6C-4BA7-8DE5-CAB341627C4F}" type="presParOf" srcId="{48E3DA24-5C19-426E-B17A-1498E4ADB824}" destId="{AF380280-4D9D-4641-8A38-AA9040806F05}" srcOrd="0" destOrd="0" presId="urn:microsoft.com/office/officeart/2005/8/layout/pList1"/>
    <dgm:cxn modelId="{918C703B-9F62-4577-827F-49F7185AB61E}" type="presParOf" srcId="{48E3DA24-5C19-426E-B17A-1498E4ADB824}" destId="{3B45E732-FE55-4E8D-8305-AC3D6FB7D31E}" srcOrd="1" destOrd="0" presId="urn:microsoft.com/office/officeart/2005/8/layout/pList1"/>
    <dgm:cxn modelId="{3924424B-A753-492E-8DAE-4A98AE4E4C1F}" type="presParOf" srcId="{9CD63D92-F771-43FE-826D-CA1A1DF2155B}" destId="{57C3BD98-167D-4F56-8877-728734D6C193}" srcOrd="3" destOrd="0" presId="urn:microsoft.com/office/officeart/2005/8/layout/pList1"/>
    <dgm:cxn modelId="{D5582012-5579-4DEC-9FDC-2E9074B5F3DF}" type="presParOf" srcId="{9CD63D92-F771-43FE-826D-CA1A1DF2155B}" destId="{0FEAE0A4-FCCD-4AF8-A553-F1A4867D7A1D}" srcOrd="4" destOrd="0" presId="urn:microsoft.com/office/officeart/2005/8/layout/pList1"/>
    <dgm:cxn modelId="{8AEA6675-C440-4991-8F38-92FE7EDB9603}" type="presParOf" srcId="{0FEAE0A4-FCCD-4AF8-A553-F1A4867D7A1D}" destId="{5519C20E-5C0B-446C-AF75-AF233C7B51B5}" srcOrd="0" destOrd="0" presId="urn:microsoft.com/office/officeart/2005/8/layout/pList1"/>
    <dgm:cxn modelId="{5AA80AA3-866E-4C16-9B95-CD966C5F5C09}" type="presParOf" srcId="{0FEAE0A4-FCCD-4AF8-A553-F1A4867D7A1D}" destId="{3ACD8C5F-57AC-4149-9024-FE773EDDB10C}" srcOrd="1" destOrd="0" presId="urn:microsoft.com/office/officeart/2005/8/layout/pList1"/>
    <dgm:cxn modelId="{63F781EF-58AF-4767-8A8E-1928FD3F31AC}" type="presParOf" srcId="{9CD63D92-F771-43FE-826D-CA1A1DF2155B}" destId="{392B5222-2FA1-47C1-B3A9-AB0FC9107F12}" srcOrd="5" destOrd="0" presId="urn:microsoft.com/office/officeart/2005/8/layout/pList1"/>
    <dgm:cxn modelId="{1955D056-7BA4-4B40-B463-5DDE545153A4}" type="presParOf" srcId="{9CD63D92-F771-43FE-826D-CA1A1DF2155B}" destId="{27FAA3CD-2468-418A-AC48-C7BEE4625D8D}" srcOrd="6" destOrd="0" presId="urn:microsoft.com/office/officeart/2005/8/layout/pList1"/>
    <dgm:cxn modelId="{4213E3FD-4358-420D-9A29-55730300D01F}" type="presParOf" srcId="{27FAA3CD-2468-418A-AC48-C7BEE4625D8D}" destId="{99B0E785-D83D-4C6F-934B-8B81FD283889}" srcOrd="0" destOrd="0" presId="urn:microsoft.com/office/officeart/2005/8/layout/pList1"/>
    <dgm:cxn modelId="{5D2238E6-E810-4C04-97F9-4F72F2C32589}" type="presParOf" srcId="{27FAA3CD-2468-418A-AC48-C7BEE4625D8D}" destId="{EFD90A75-CB6D-45B6-BFF2-EECC0680224B}" srcOrd="1" destOrd="0" presId="urn:microsoft.com/office/officeart/2005/8/layout/pList1"/>
    <dgm:cxn modelId="{315E3767-C13A-4E7B-BE9F-1769A16F84D7}" type="presParOf" srcId="{9CD63D92-F771-43FE-826D-CA1A1DF2155B}" destId="{598C85F5-BA56-498B-B014-FE84DECC4658}" srcOrd="7" destOrd="0" presId="urn:microsoft.com/office/officeart/2005/8/layout/pList1"/>
    <dgm:cxn modelId="{75DCE7F6-B811-46F6-8C36-E45CF3B2BFE6}" type="presParOf" srcId="{9CD63D92-F771-43FE-826D-CA1A1DF2155B}" destId="{1D3571D1-0D79-4F9B-BD83-CCC4D80AA124}" srcOrd="8" destOrd="0" presId="urn:microsoft.com/office/officeart/2005/8/layout/pList1"/>
    <dgm:cxn modelId="{57B41618-61B0-4C5B-837C-EF814532D33C}" type="presParOf" srcId="{1D3571D1-0D79-4F9B-BD83-CCC4D80AA124}" destId="{72DECFA0-E795-4DC4-9BCB-8EA5EA32E07D}" srcOrd="0" destOrd="0" presId="urn:microsoft.com/office/officeart/2005/8/layout/pList1"/>
    <dgm:cxn modelId="{6F963A85-1B6A-47F9-A7CB-2332C32C60FF}" type="presParOf" srcId="{1D3571D1-0D79-4F9B-BD83-CCC4D80AA124}" destId="{09EA4E97-D6DF-4C53-8355-A97944490674}" srcOrd="1" destOrd="0" presId="urn:microsoft.com/office/officeart/2005/8/layout/pList1"/>
    <dgm:cxn modelId="{8BAFB339-E3C8-46BC-83C3-2A58B0862445}" type="presParOf" srcId="{9CD63D92-F771-43FE-826D-CA1A1DF2155B}" destId="{680042B7-BA75-4AE6-83A6-92D46220ACD7}" srcOrd="9" destOrd="0" presId="urn:microsoft.com/office/officeart/2005/8/layout/pList1"/>
    <dgm:cxn modelId="{4DE77F49-E53D-437E-9201-AB8E05E399CB}" type="presParOf" srcId="{9CD63D92-F771-43FE-826D-CA1A1DF2155B}" destId="{92E1F445-F567-4ED3-ABCC-695F56100D3E}" srcOrd="10" destOrd="0" presId="urn:microsoft.com/office/officeart/2005/8/layout/pList1"/>
    <dgm:cxn modelId="{FC707476-3270-4A0B-8BB2-4D74BD401610}" type="presParOf" srcId="{92E1F445-F567-4ED3-ABCC-695F56100D3E}" destId="{2273A902-34B6-4E44-B710-013CF37494F3}" srcOrd="0" destOrd="0" presId="urn:microsoft.com/office/officeart/2005/8/layout/pList1"/>
    <dgm:cxn modelId="{86049384-BD59-4CD5-9855-9E12283525AE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06883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06883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22, 2012</a:t>
          </a:r>
        </a:p>
      </dsp:txBody>
      <dsp:txXfrm>
        <a:off x="1106883" y="1631954"/>
        <a:ext cx="2368041" cy="878543"/>
      </dsp:txXfrm>
    </dsp:sp>
    <dsp:sp modelId="{AF380280-4D9D-4641-8A38-AA9040806F05}">
      <dsp:nvSpPr>
        <dsp:cNvPr id="0" name=""/>
        <dsp:cNvSpPr/>
      </dsp:nvSpPr>
      <dsp:spPr>
        <a:xfrm>
          <a:off x="3711829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1829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22, 2012</a:t>
          </a:r>
        </a:p>
      </dsp:txBody>
      <dsp:txXfrm>
        <a:off x="3711829" y="1631954"/>
        <a:ext cx="2368041" cy="878543"/>
      </dsp:txXfrm>
    </dsp:sp>
    <dsp:sp modelId="{5519C20E-5C0B-446C-AF75-AF233C7B51B5}">
      <dsp:nvSpPr>
        <dsp:cNvPr id="0" name=""/>
        <dsp:cNvSpPr/>
      </dsp:nvSpPr>
      <dsp:spPr>
        <a:xfrm>
          <a:off x="6316774" y="373"/>
          <a:ext cx="2368041" cy="1631580"/>
        </a:xfrm>
        <a:prstGeom prst="roundRect">
          <a:avLst/>
        </a:prstGeom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9259" b="1259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16774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316774" y="1631954"/>
        <a:ext cx="2368041" cy="878543"/>
      </dsp:txXfrm>
    </dsp:sp>
    <dsp:sp modelId="{99B0E785-D83D-4C6F-934B-8B81FD283889}">
      <dsp:nvSpPr>
        <dsp:cNvPr id="0" name=""/>
        <dsp:cNvSpPr/>
      </dsp:nvSpPr>
      <dsp:spPr>
        <a:xfrm>
          <a:off x="1106883" y="2747302"/>
          <a:ext cx="2368041" cy="1631580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06883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06883" y="4378882"/>
        <a:ext cx="2368041" cy="878543"/>
      </dsp:txXfrm>
    </dsp:sp>
    <dsp:sp modelId="{72DECFA0-E795-4DC4-9BCB-8EA5EA32E07D}">
      <dsp:nvSpPr>
        <dsp:cNvPr id="0" name=""/>
        <dsp:cNvSpPr/>
      </dsp:nvSpPr>
      <dsp:spPr>
        <a:xfrm>
          <a:off x="3711829" y="2747302"/>
          <a:ext cx="2368041" cy="1631580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1829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3711829" y="4378882"/>
        <a:ext cx="2368041" cy="878543"/>
      </dsp:txXfrm>
    </dsp:sp>
    <dsp:sp modelId="{2273A902-34B6-4E44-B710-013CF37494F3}">
      <dsp:nvSpPr>
        <dsp:cNvPr id="0" name=""/>
        <dsp:cNvSpPr/>
      </dsp:nvSpPr>
      <dsp:spPr>
        <a:xfrm>
          <a:off x="6316774" y="2747302"/>
          <a:ext cx="2368041" cy="1631580"/>
        </a:xfrm>
        <a:prstGeom prst="roundRect">
          <a:avLst/>
        </a:prstGeom>
        <a:blipFill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6774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6316774" y="4378882"/>
        <a:ext cx="2368041" cy="8785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2012-05-06T11:42:00Z</dcterms:created>
  <dcterms:modified xsi:type="dcterms:W3CDTF">2012-05-06T11:42:00Z</dcterms:modified>
</cp:coreProperties>
</file>