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000000" w:rsidRDefault="00F65F23">
      <w:pPr>
        <w:pStyle w:val="Title"/>
        <w:jc w:val="center"/>
      </w:pPr>
      <w:bookmarkStart w:id="0" w:name="_GoBack"/>
      <w:bookmarkEnd w:id="0"/>
      <w:r>
        <w:t>JM Farm Benjamin’s Levi</w:t>
      </w:r>
    </w:p>
    <w:p w:rsidR="00000000" w:rsidRDefault="00F65F23"/>
    <w:p w:rsidR="00F65F23" w:rsidRDefault="00F65F23">
      <w:r>
        <w:rPr>
          <w:noProof/>
        </w:rPr>
        <w:drawing>
          <wp:inline distT="0" distB="0" distL="0" distR="0">
            <wp:extent cx="9791700" cy="5257800"/>
            <wp:effectExtent l="0" t="3810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F65F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A30"/>
    <w:rsid w:val="00E94A30"/>
    <w:rsid w:val="00F65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March 8,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April 3,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273E3BDB-0F39-4D24-BF86-A2A6AF36885D}">
      <dgm:prSet phldrT="[Text]" custT="1"/>
      <dgm:spPr/>
      <dgm:t>
        <a:bodyPr/>
        <a:lstStyle/>
        <a:p>
          <a:r>
            <a:rPr lang="en-US" sz="2400"/>
            <a:t>April 21, 2012</a:t>
          </a:r>
        </a:p>
        <a:p>
          <a:endParaRPr lang="en-US" sz="2400"/>
        </a:p>
      </dgm:t>
    </dgm:pt>
    <dgm:pt modelId="{400F0E17-994F-48FF-9A50-D81C593B1ED0}" type="parTrans" cxnId="{A0ACB695-93F3-425C-A912-E152C73FB560}">
      <dgm:prSet/>
      <dgm:spPr/>
      <dgm:t>
        <a:bodyPr/>
        <a:lstStyle/>
        <a:p>
          <a:endParaRPr lang="en-US"/>
        </a:p>
      </dgm:t>
    </dgm:pt>
    <dgm:pt modelId="{2D0D3D6F-9274-4608-B9F5-FD1F2A67BEED}" type="sibTrans" cxnId="{A0ACB695-93F3-425C-A912-E152C73FB560}">
      <dgm:prSet/>
      <dgm:spPr/>
      <dgm:t>
        <a:bodyPr/>
        <a:lstStyle/>
        <a:p>
          <a:endParaRPr lang="en-US"/>
        </a:p>
      </dgm:t>
    </dgm:pt>
    <dgm:pt modelId="{915FBC69-48B1-48D2-AB74-CB0A57858453}">
      <dgm:prSet phldrT="[Text]" phldr="1"/>
      <dgm:spPr/>
      <dgm:t>
        <a:bodyPr/>
        <a:lstStyle/>
        <a:p>
          <a:endParaRPr lang="en-US"/>
        </a:p>
      </dgm:t>
    </dgm:pt>
    <dgm:pt modelId="{AFF960BC-C681-4172-8FAC-88505904301E}" type="parTrans" cxnId="{05207DDC-3C2F-4832-B3A8-6DE19E4DB390}">
      <dgm:prSet/>
      <dgm:spPr/>
      <dgm:t>
        <a:bodyPr/>
        <a:lstStyle/>
        <a:p>
          <a:endParaRPr lang="en-US"/>
        </a:p>
      </dgm:t>
    </dgm:pt>
    <dgm:pt modelId="{4AB5F002-CB55-4D88-8260-E2DF53EF5BF5}" type="sibTrans" cxnId="{05207DDC-3C2F-4832-B3A8-6DE19E4DB390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April 3,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 custT="1"/>
      <dgm:spPr/>
      <dgm:t>
        <a:bodyPr/>
        <a:lstStyle/>
        <a:p>
          <a:r>
            <a:rPr lang="en-US" sz="2400"/>
            <a:t>April 21, 2012</a:t>
          </a:r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0"/>
      <dgm:spPr>
        <a:blipFill dpi="0"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4832" t="-22456" r="4832" b="-71544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27FAA3CD-2468-418A-AC48-C7BEE4625D8D}" type="pres">
      <dgm:prSet presAssocID="{273E3BDB-0F39-4D24-BF86-A2A6AF36885D}" presName="compNode" presStyleCnt="0"/>
      <dgm:spPr/>
    </dgm:pt>
    <dgm:pt modelId="{99B0E785-D83D-4C6F-934B-8B81FD283889}" type="pres">
      <dgm:prSet presAssocID="{273E3BDB-0F39-4D24-BF86-A2A6AF36885D}" presName="pictRect" presStyleLbl="node1" presStyleIdx="3" presStyleCnt="6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EFD90A75-CB6D-45B6-BFF2-EECC0680224B}" type="pres">
      <dgm:prSet presAssocID="{273E3BDB-0F39-4D24-BF86-A2A6AF36885D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8C85F5-BA56-498B-B014-FE84DECC4658}" type="pres">
      <dgm:prSet presAssocID="{2D0D3D6F-9274-4608-B9F5-FD1F2A67BEED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7000" b="-47000"/>
          </a:stretch>
        </a:blipFill>
      </dgm:spPr>
      <dgm:t>
        <a:bodyPr/>
        <a:lstStyle/>
        <a:p>
          <a:endParaRPr lang="en-US"/>
        </a:p>
      </dgm:t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92E1F445-F567-4ED3-ABCC-695F56100D3E}" type="pres">
      <dgm:prSet presAssocID="{915FBC69-48B1-48D2-AB74-CB0A57858453}" presName="compNode" presStyleCnt="0"/>
      <dgm:spPr/>
    </dgm:pt>
    <dgm:pt modelId="{2273A902-34B6-4E44-B710-013CF37494F3}" type="pres">
      <dgm:prSet presAssocID="{915FBC69-48B1-48D2-AB74-CB0A57858453}" presName="pictRect" presStyleLbl="node1" presStyleIdx="5" presStyleCnt="6"/>
      <dgm:spPr/>
    </dgm:pt>
    <dgm:pt modelId="{F6DE8F21-52DA-4567-A5EC-67882EBD009F}" type="pres">
      <dgm:prSet presAssocID="{915FBC69-48B1-48D2-AB74-CB0A57858453}" presName="textRect" presStyleLbl="revTx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6C243867-3403-4763-B70E-789EA8EAD7B4}" type="presOf" srcId="{273E3BDB-0F39-4D24-BF86-A2A6AF36885D}" destId="{EFD90A75-CB6D-45B6-BFF2-EECC0680224B}" srcOrd="0" destOrd="0" presId="urn:microsoft.com/office/officeart/2005/8/layout/pList1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90E4DD03-9B89-4098-A6AB-B8CCEF5352D5}" type="presOf" srcId="{6CD2DE18-C66D-4504-A2E8-D5EBE375FBB2}" destId="{9CD63D92-F771-43FE-826D-CA1A1DF2155B}" srcOrd="0" destOrd="0" presId="urn:microsoft.com/office/officeart/2005/8/layout/pList1"/>
    <dgm:cxn modelId="{A0ACB695-93F3-425C-A912-E152C73FB560}" srcId="{6CD2DE18-C66D-4504-A2E8-D5EBE375FBB2}" destId="{273E3BDB-0F39-4D24-BF86-A2A6AF36885D}" srcOrd="3" destOrd="0" parTransId="{400F0E17-994F-48FF-9A50-D81C593B1ED0}" sibTransId="{2D0D3D6F-9274-4608-B9F5-FD1F2A67BEED}"/>
    <dgm:cxn modelId="{68F5748A-07A7-4C52-A0BC-E4C9C6573AF3}" type="presOf" srcId="{915FBC69-48B1-48D2-AB74-CB0A57858453}" destId="{F6DE8F21-52DA-4567-A5EC-67882EBD009F}" srcOrd="0" destOrd="0" presId="urn:microsoft.com/office/officeart/2005/8/layout/pList1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05207DDC-3C2F-4832-B3A8-6DE19E4DB390}" srcId="{6CD2DE18-C66D-4504-A2E8-D5EBE375FBB2}" destId="{915FBC69-48B1-48D2-AB74-CB0A57858453}" srcOrd="5" destOrd="0" parTransId="{AFF960BC-C681-4172-8FAC-88505904301E}" sibTransId="{4AB5F002-CB55-4D88-8260-E2DF53EF5BF5}"/>
    <dgm:cxn modelId="{F5791675-2FD6-45BC-9DC7-16963452F356}" type="presOf" srcId="{9CA73311-AC18-45EC-A239-9E4B59B4E739}" destId="{57C3BD98-167D-4F56-8877-728734D6C193}" srcOrd="0" destOrd="0" presId="urn:microsoft.com/office/officeart/2005/8/layout/pList1"/>
    <dgm:cxn modelId="{B22074D5-23A7-4945-B2F8-CD69A6AF13FB}" type="presOf" srcId="{D5D246AD-135B-48F5-B192-49A361F5FE22}" destId="{680042B7-BA75-4AE6-83A6-92D46220ACD7}" srcOrd="0" destOrd="0" presId="urn:microsoft.com/office/officeart/2005/8/layout/pList1"/>
    <dgm:cxn modelId="{CC1892D5-B085-4DFA-B1B0-8C5A04267CEB}" type="presOf" srcId="{DC0ACFDD-A29B-4767-A603-1A8538339A39}" destId="{3ACD8C5F-57AC-4149-9024-FE773EDDB10C}" srcOrd="0" destOrd="0" presId="urn:microsoft.com/office/officeart/2005/8/layout/pList1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E904FF91-39F3-49A5-B7CF-15C017639CA5}" type="presOf" srcId="{C8D565BB-7FA5-49F4-950C-54E48AFC4A35}" destId="{392B5222-2FA1-47C1-B3A9-AB0FC9107F12}" srcOrd="0" destOrd="0" presId="urn:microsoft.com/office/officeart/2005/8/layout/pList1"/>
    <dgm:cxn modelId="{41A7843D-5C26-46A2-B436-A10C8D507C53}" type="presOf" srcId="{ED0BA3CA-13D2-4449-A656-15B814ADFA16}" destId="{4FB58D97-0507-495C-8107-09C76F1A1751}" srcOrd="0" destOrd="0" presId="urn:microsoft.com/office/officeart/2005/8/layout/pList1"/>
    <dgm:cxn modelId="{378E2CCE-DC86-49B0-9835-302E878CE995}" type="presOf" srcId="{5672A174-392A-442A-93EC-8293DA49FAFE}" destId="{09EA4E97-D6DF-4C53-8355-A97944490674}" srcOrd="0" destOrd="0" presId="urn:microsoft.com/office/officeart/2005/8/layout/pList1"/>
    <dgm:cxn modelId="{48FB6E56-7307-4D02-A8ED-C01628B77EE7}" type="presOf" srcId="{609A7D41-B12B-4E55-ABA7-8C923009DBB7}" destId="{DB727975-4C44-4FEF-A791-09FE0A404E28}" srcOrd="0" destOrd="0" presId="urn:microsoft.com/office/officeart/2005/8/layout/pList1"/>
    <dgm:cxn modelId="{F7FED0FB-B757-4994-BB97-995268E2F5DE}" type="presOf" srcId="{2D0D3D6F-9274-4608-B9F5-FD1F2A67BEED}" destId="{598C85F5-BA56-498B-B014-FE84DECC4658}" srcOrd="0" destOrd="0" presId="urn:microsoft.com/office/officeart/2005/8/layout/pList1"/>
    <dgm:cxn modelId="{FBB31D91-770A-47EF-8436-F2BE7DC55D36}" type="presOf" srcId="{66A4B22F-5217-47CF-8771-0BF4C2A679CF}" destId="{3B45E732-FE55-4E8D-8305-AC3D6FB7D31E}" srcOrd="0" destOrd="0" presId="urn:microsoft.com/office/officeart/2005/8/layout/pList1"/>
    <dgm:cxn modelId="{08AE00FF-F4D0-4408-85FD-DC7134369602}" type="presParOf" srcId="{9CD63D92-F771-43FE-826D-CA1A1DF2155B}" destId="{811C715C-C8AA-4D43-B4E5-DFDA805C955C}" srcOrd="0" destOrd="0" presId="urn:microsoft.com/office/officeart/2005/8/layout/pList1"/>
    <dgm:cxn modelId="{5DEF0213-BE1C-417B-967B-A75EA9D082A5}" type="presParOf" srcId="{811C715C-C8AA-4D43-B4E5-DFDA805C955C}" destId="{0D6087F0-8269-430F-9E55-B9AA5DC8ABE8}" srcOrd="0" destOrd="0" presId="urn:microsoft.com/office/officeart/2005/8/layout/pList1"/>
    <dgm:cxn modelId="{1A2A3E18-2170-4DE2-8209-6AAB5F1CA6F7}" type="presParOf" srcId="{811C715C-C8AA-4D43-B4E5-DFDA805C955C}" destId="{DB727975-4C44-4FEF-A791-09FE0A404E28}" srcOrd="1" destOrd="0" presId="urn:microsoft.com/office/officeart/2005/8/layout/pList1"/>
    <dgm:cxn modelId="{E600EC2C-038E-43BD-88D4-1AEB0F8DB735}" type="presParOf" srcId="{9CD63D92-F771-43FE-826D-CA1A1DF2155B}" destId="{4FB58D97-0507-495C-8107-09C76F1A1751}" srcOrd="1" destOrd="0" presId="urn:microsoft.com/office/officeart/2005/8/layout/pList1"/>
    <dgm:cxn modelId="{A1CD64D5-9B80-401C-B7E0-76F71CE6D195}" type="presParOf" srcId="{9CD63D92-F771-43FE-826D-CA1A1DF2155B}" destId="{48E3DA24-5C19-426E-B17A-1498E4ADB824}" srcOrd="2" destOrd="0" presId="urn:microsoft.com/office/officeart/2005/8/layout/pList1"/>
    <dgm:cxn modelId="{591EEDDA-3931-496C-BB81-BA3C757A8D15}" type="presParOf" srcId="{48E3DA24-5C19-426E-B17A-1498E4ADB824}" destId="{AF380280-4D9D-4641-8A38-AA9040806F05}" srcOrd="0" destOrd="0" presId="urn:microsoft.com/office/officeart/2005/8/layout/pList1"/>
    <dgm:cxn modelId="{FB5C1ACD-B110-46C6-955F-58659DE16DFE}" type="presParOf" srcId="{48E3DA24-5C19-426E-B17A-1498E4ADB824}" destId="{3B45E732-FE55-4E8D-8305-AC3D6FB7D31E}" srcOrd="1" destOrd="0" presId="urn:microsoft.com/office/officeart/2005/8/layout/pList1"/>
    <dgm:cxn modelId="{BB9E6B36-29C5-4B4B-890D-7E9B8E89C1D4}" type="presParOf" srcId="{9CD63D92-F771-43FE-826D-CA1A1DF2155B}" destId="{57C3BD98-167D-4F56-8877-728734D6C193}" srcOrd="3" destOrd="0" presId="urn:microsoft.com/office/officeart/2005/8/layout/pList1"/>
    <dgm:cxn modelId="{9863D1D4-02C8-4AD6-8D63-F5EAE2553839}" type="presParOf" srcId="{9CD63D92-F771-43FE-826D-CA1A1DF2155B}" destId="{0FEAE0A4-FCCD-4AF8-A553-F1A4867D7A1D}" srcOrd="4" destOrd="0" presId="urn:microsoft.com/office/officeart/2005/8/layout/pList1"/>
    <dgm:cxn modelId="{0D1FC7C7-FDC8-4F41-AEC8-E2A2F044A4FF}" type="presParOf" srcId="{0FEAE0A4-FCCD-4AF8-A553-F1A4867D7A1D}" destId="{5519C20E-5C0B-446C-AF75-AF233C7B51B5}" srcOrd="0" destOrd="0" presId="urn:microsoft.com/office/officeart/2005/8/layout/pList1"/>
    <dgm:cxn modelId="{33617D5D-42A1-4863-99FE-007B56E8227E}" type="presParOf" srcId="{0FEAE0A4-FCCD-4AF8-A553-F1A4867D7A1D}" destId="{3ACD8C5F-57AC-4149-9024-FE773EDDB10C}" srcOrd="1" destOrd="0" presId="urn:microsoft.com/office/officeart/2005/8/layout/pList1"/>
    <dgm:cxn modelId="{9D89FB8D-A01A-4816-8E50-7C213848E13E}" type="presParOf" srcId="{9CD63D92-F771-43FE-826D-CA1A1DF2155B}" destId="{392B5222-2FA1-47C1-B3A9-AB0FC9107F12}" srcOrd="5" destOrd="0" presId="urn:microsoft.com/office/officeart/2005/8/layout/pList1"/>
    <dgm:cxn modelId="{26D80432-BD8A-4B70-85CF-9315754B4388}" type="presParOf" srcId="{9CD63D92-F771-43FE-826D-CA1A1DF2155B}" destId="{27FAA3CD-2468-418A-AC48-C7BEE4625D8D}" srcOrd="6" destOrd="0" presId="urn:microsoft.com/office/officeart/2005/8/layout/pList1"/>
    <dgm:cxn modelId="{43C981C4-F5FF-4B62-8CE1-6DDAC6AAE3AF}" type="presParOf" srcId="{27FAA3CD-2468-418A-AC48-C7BEE4625D8D}" destId="{99B0E785-D83D-4C6F-934B-8B81FD283889}" srcOrd="0" destOrd="0" presId="urn:microsoft.com/office/officeart/2005/8/layout/pList1"/>
    <dgm:cxn modelId="{7D56B9A2-CEEB-448D-AAAB-B975BDB607AA}" type="presParOf" srcId="{27FAA3CD-2468-418A-AC48-C7BEE4625D8D}" destId="{EFD90A75-CB6D-45B6-BFF2-EECC0680224B}" srcOrd="1" destOrd="0" presId="urn:microsoft.com/office/officeart/2005/8/layout/pList1"/>
    <dgm:cxn modelId="{A1448CF8-2BD4-45EA-95DD-071FEFC35813}" type="presParOf" srcId="{9CD63D92-F771-43FE-826D-CA1A1DF2155B}" destId="{598C85F5-BA56-498B-B014-FE84DECC4658}" srcOrd="7" destOrd="0" presId="urn:microsoft.com/office/officeart/2005/8/layout/pList1"/>
    <dgm:cxn modelId="{7D8908F7-EC74-4EF2-A938-F6473A0F4BDD}" type="presParOf" srcId="{9CD63D92-F771-43FE-826D-CA1A1DF2155B}" destId="{1D3571D1-0D79-4F9B-BD83-CCC4D80AA124}" srcOrd="8" destOrd="0" presId="urn:microsoft.com/office/officeart/2005/8/layout/pList1"/>
    <dgm:cxn modelId="{68EA1353-5815-457A-957B-D93B235B49F5}" type="presParOf" srcId="{1D3571D1-0D79-4F9B-BD83-CCC4D80AA124}" destId="{72DECFA0-E795-4DC4-9BCB-8EA5EA32E07D}" srcOrd="0" destOrd="0" presId="urn:microsoft.com/office/officeart/2005/8/layout/pList1"/>
    <dgm:cxn modelId="{B32EA7D5-4ACC-4968-B8C5-11BAEFB3F102}" type="presParOf" srcId="{1D3571D1-0D79-4F9B-BD83-CCC4D80AA124}" destId="{09EA4E97-D6DF-4C53-8355-A97944490674}" srcOrd="1" destOrd="0" presId="urn:microsoft.com/office/officeart/2005/8/layout/pList1"/>
    <dgm:cxn modelId="{3CDA8761-1F1D-4411-8860-417BC4F4BE29}" type="presParOf" srcId="{9CD63D92-F771-43FE-826D-CA1A1DF2155B}" destId="{680042B7-BA75-4AE6-83A6-92D46220ACD7}" srcOrd="9" destOrd="0" presId="urn:microsoft.com/office/officeart/2005/8/layout/pList1"/>
    <dgm:cxn modelId="{73BEEF92-D0EC-489F-9B98-13463D8DFF8D}" type="presParOf" srcId="{9CD63D92-F771-43FE-826D-CA1A1DF2155B}" destId="{92E1F445-F567-4ED3-ABCC-695F56100D3E}" srcOrd="10" destOrd="0" presId="urn:microsoft.com/office/officeart/2005/8/layout/pList1"/>
    <dgm:cxn modelId="{880E485A-F530-4DE5-90FB-9A35F0C67CDE}" type="presParOf" srcId="{92E1F445-F567-4ED3-ABCC-695F56100D3E}" destId="{2273A902-34B6-4E44-B710-013CF37494F3}" srcOrd="0" destOrd="0" presId="urn:microsoft.com/office/officeart/2005/8/layout/pList1"/>
    <dgm:cxn modelId="{ED3EF5DF-70A6-4354-91B2-B471A0C849C8}" type="presParOf" srcId="{92E1F445-F567-4ED3-ABCC-695F56100D3E}" destId="{F6DE8F21-52DA-4567-A5EC-67882EBD009F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1106883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1106883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8, 2012</a:t>
          </a:r>
        </a:p>
      </dsp:txBody>
      <dsp:txXfrm>
        <a:off x="1106883" y="1631954"/>
        <a:ext cx="2368041" cy="878543"/>
      </dsp:txXfrm>
    </dsp:sp>
    <dsp:sp modelId="{AF380280-4D9D-4641-8A38-AA9040806F05}">
      <dsp:nvSpPr>
        <dsp:cNvPr id="0" name=""/>
        <dsp:cNvSpPr/>
      </dsp:nvSpPr>
      <dsp:spPr>
        <a:xfrm>
          <a:off x="3711829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711829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3, 2012</a:t>
          </a:r>
        </a:p>
      </dsp:txBody>
      <dsp:txXfrm>
        <a:off x="3711829" y="1631954"/>
        <a:ext cx="2368041" cy="878543"/>
      </dsp:txXfrm>
    </dsp:sp>
    <dsp:sp modelId="{5519C20E-5C0B-446C-AF75-AF233C7B51B5}">
      <dsp:nvSpPr>
        <dsp:cNvPr id="0" name=""/>
        <dsp:cNvSpPr/>
      </dsp:nvSpPr>
      <dsp:spPr>
        <a:xfrm>
          <a:off x="6316774" y="373"/>
          <a:ext cx="2368041" cy="1631580"/>
        </a:xfrm>
        <a:prstGeom prst="roundRect">
          <a:avLst/>
        </a:prstGeom>
        <a:blipFill dpi="0"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4832" t="-22456" r="4832" b="-71544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316774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3, 2012</a:t>
          </a:r>
        </a:p>
      </dsp:txBody>
      <dsp:txXfrm>
        <a:off x="6316774" y="1631954"/>
        <a:ext cx="2368041" cy="878543"/>
      </dsp:txXfrm>
    </dsp:sp>
    <dsp:sp modelId="{99B0E785-D83D-4C6F-934B-8B81FD283889}">
      <dsp:nvSpPr>
        <dsp:cNvPr id="0" name=""/>
        <dsp:cNvSpPr/>
      </dsp:nvSpPr>
      <dsp:spPr>
        <a:xfrm>
          <a:off x="1106883" y="2747302"/>
          <a:ext cx="2368041" cy="1631580"/>
        </a:xfrm>
        <a:prstGeom prst="roundRect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D90A75-CB6D-45B6-BFF2-EECC0680224B}">
      <dsp:nvSpPr>
        <dsp:cNvPr id="0" name=""/>
        <dsp:cNvSpPr/>
      </dsp:nvSpPr>
      <dsp:spPr>
        <a:xfrm>
          <a:off x="1106883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21, 2012</a:t>
          </a:r>
        </a:p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1106883" y="4378882"/>
        <a:ext cx="2368041" cy="878543"/>
      </dsp:txXfrm>
    </dsp:sp>
    <dsp:sp modelId="{72DECFA0-E795-4DC4-9BCB-8EA5EA32E07D}">
      <dsp:nvSpPr>
        <dsp:cNvPr id="0" name=""/>
        <dsp:cNvSpPr/>
      </dsp:nvSpPr>
      <dsp:spPr>
        <a:xfrm>
          <a:off x="3711829" y="2747302"/>
          <a:ext cx="2368041" cy="1631580"/>
        </a:xfrm>
        <a:prstGeom prst="roundRect">
          <a:avLst/>
        </a:prstGeom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7000" b="-47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711829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21, 2012</a:t>
          </a:r>
        </a:p>
      </dsp:txBody>
      <dsp:txXfrm>
        <a:off x="3711829" y="4378882"/>
        <a:ext cx="2368041" cy="878543"/>
      </dsp:txXfrm>
    </dsp:sp>
    <dsp:sp modelId="{2273A902-34B6-4E44-B710-013CF37494F3}">
      <dsp:nvSpPr>
        <dsp:cNvPr id="0" name=""/>
        <dsp:cNvSpPr/>
      </dsp:nvSpPr>
      <dsp:spPr>
        <a:xfrm>
          <a:off x="6316774" y="2747302"/>
          <a:ext cx="2368041" cy="163158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DE8F21-52DA-4567-A5EC-67882EBD009F}">
      <dsp:nvSpPr>
        <dsp:cNvPr id="0" name=""/>
        <dsp:cNvSpPr/>
      </dsp:nvSpPr>
      <dsp:spPr>
        <a:xfrm>
          <a:off x="6316774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91592" tIns="291592" rIns="291592" bIns="0" numCol="1" spcCol="1270" anchor="t" anchorCtr="0">
          <a:noAutofit/>
        </a:bodyPr>
        <a:lstStyle/>
        <a:p>
          <a:pPr lvl="0" algn="ctr" defTabSz="1822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100" kern="1200"/>
        </a:p>
      </dsp:txBody>
      <dsp:txXfrm>
        <a:off x="6316774" y="4378882"/>
        <a:ext cx="2368041" cy="87854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2012-05-06T11:45:00Z</dcterms:created>
  <dcterms:modified xsi:type="dcterms:W3CDTF">2012-05-06T11:45:00Z</dcterms:modified>
</cp:coreProperties>
</file>