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>
    <v:background id="_x0000_s1025" o:bwmode="white">
      <v:fill r:id="rId3" o:title="White marble" type="tile"/>
    </v:background>
  </w:background>
  <w:body>
    <w:p w:rsidR="00000000" w:rsidRDefault="00E41EB9">
      <w:pPr>
        <w:pStyle w:val="Title"/>
        <w:jc w:val="center"/>
      </w:pPr>
      <w:bookmarkStart w:id="0" w:name="_GoBack"/>
      <w:bookmarkEnd w:id="0"/>
      <w:r>
        <w:t>JM Farm Mel’s Adam</w:t>
      </w:r>
    </w:p>
    <w:p w:rsidR="00000000" w:rsidRDefault="00E41EB9">
      <w:r>
        <w:rPr>
          <w:noProof/>
        </w:rPr>
        <w:drawing>
          <wp:inline distT="0" distB="0" distL="0" distR="0">
            <wp:extent cx="9791700" cy="5251450"/>
            <wp:effectExtent l="0" t="400050" r="0" b="0"/>
            <wp:docPr id="1" name="Diagram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p w:rsidR="00E41EB9" w:rsidRDefault="00E41EB9"/>
    <w:sectPr w:rsidR="00E41E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5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3D5F"/>
    <w:rsid w:val="00BF3D5F"/>
    <w:rsid w:val="00E41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theme="majorBidi" w:hint="default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ahoma" w:hAnsi="Tahoma" w:cs="Tahoma" w:hint="default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theme="majorBidi" w:hint="default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ahoma" w:hAnsi="Tahoma" w:cs="Tahoma" w:hint="default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3" Type="http://schemas.openxmlformats.org/officeDocument/2006/relationships/image" Target="media/image1.jpeg"/><Relationship Id="rId7" Type="http://schemas.openxmlformats.org/officeDocument/2006/relationships/diagramLayout" Target="diagrams/layout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07/relationships/diagramDrawing" Target="diagrams/drawing1.xml"/><Relationship Id="rId4" Type="http://schemas.openxmlformats.org/officeDocument/2006/relationships/settings" Target="settings.xml"/><Relationship Id="rId9" Type="http://schemas.openxmlformats.org/officeDocument/2006/relationships/diagramColors" Target="diagrams/colors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diagrams/_rels/data1.xml.rels><?xml version="1.0" encoding="UTF-8" standalone="yes"?>
<Relationships xmlns="http://schemas.openxmlformats.org/package/2006/relationships"><Relationship Id="rId3" Type="http://schemas.openxmlformats.org/officeDocument/2006/relationships/image" Target="../media/image4.jpeg"/><Relationship Id="rId2" Type="http://schemas.openxmlformats.org/officeDocument/2006/relationships/image" Target="../media/image3.jpeg"/><Relationship Id="rId1" Type="http://schemas.openxmlformats.org/officeDocument/2006/relationships/image" Target="../media/image2.jpeg"/><Relationship Id="rId4" Type="http://schemas.openxmlformats.org/officeDocument/2006/relationships/image" Target="../media/image5.jpeg"/></Relationships>
</file>

<file path=word/diagrams/_rels/drawing1.xml.rels><?xml version="1.0" encoding="UTF-8" standalone="yes"?>
<Relationships xmlns="http://schemas.openxmlformats.org/package/2006/relationships"><Relationship Id="rId3" Type="http://schemas.openxmlformats.org/officeDocument/2006/relationships/image" Target="../media/image4.jpeg"/><Relationship Id="rId2" Type="http://schemas.openxmlformats.org/officeDocument/2006/relationships/image" Target="../media/image3.jpeg"/><Relationship Id="rId1" Type="http://schemas.openxmlformats.org/officeDocument/2006/relationships/image" Target="../media/image2.jpeg"/><Relationship Id="rId4" Type="http://schemas.openxmlformats.org/officeDocument/2006/relationships/image" Target="../media/image5.jpe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CD2DE18-C66D-4504-A2E8-D5EBE375FBB2}" type="doc">
      <dgm:prSet loTypeId="urn:microsoft.com/office/officeart/2005/8/layout/pList1" loCatId="picture" qsTypeId="urn:microsoft.com/office/officeart/2005/8/quickstyle/3d1" qsCatId="3D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609A7D41-B12B-4E55-ABA7-8C923009DBB7}">
      <dgm:prSet phldrT="[Text]" custT="1"/>
      <dgm:spPr/>
      <dgm:t>
        <a:bodyPr/>
        <a:lstStyle/>
        <a:p>
          <a:r>
            <a:rPr lang="en-US" sz="2400"/>
            <a:t>March 12, 2012</a:t>
          </a:r>
        </a:p>
      </dgm:t>
    </dgm:pt>
    <dgm:pt modelId="{D7F2FFA8-A264-4357-8E4D-15814C670A8F}" type="parTrans" cxnId="{7C6E4230-D1FF-4AC9-ABA4-B5277AD1B3D6}">
      <dgm:prSet/>
      <dgm:spPr/>
      <dgm:t>
        <a:bodyPr/>
        <a:lstStyle/>
        <a:p>
          <a:endParaRPr lang="en-US"/>
        </a:p>
      </dgm:t>
    </dgm:pt>
    <dgm:pt modelId="{ED0BA3CA-13D2-4449-A656-15B814ADFA16}" type="sibTrans" cxnId="{7C6E4230-D1FF-4AC9-ABA4-B5277AD1B3D6}">
      <dgm:prSet/>
      <dgm:spPr/>
      <dgm:t>
        <a:bodyPr/>
        <a:lstStyle/>
        <a:p>
          <a:endParaRPr lang="en-US"/>
        </a:p>
      </dgm:t>
    </dgm:pt>
    <dgm:pt modelId="{DC0ACFDD-A29B-4767-A603-1A8538339A39}">
      <dgm:prSet phldrT="[Text]" custT="1"/>
      <dgm:spPr/>
      <dgm:t>
        <a:bodyPr/>
        <a:lstStyle/>
        <a:p>
          <a:r>
            <a:rPr lang="en-US" sz="2400"/>
            <a:t> May 5, 2012</a:t>
          </a:r>
        </a:p>
      </dgm:t>
    </dgm:pt>
    <dgm:pt modelId="{AD92E50E-19C2-4769-BC1D-A2EB96999559}" type="parTrans" cxnId="{65812AFF-AEC5-433B-90F8-02F40CF7D74F}">
      <dgm:prSet/>
      <dgm:spPr/>
      <dgm:t>
        <a:bodyPr/>
        <a:lstStyle/>
        <a:p>
          <a:endParaRPr lang="en-US"/>
        </a:p>
      </dgm:t>
    </dgm:pt>
    <dgm:pt modelId="{C8D565BB-7FA5-49F4-950C-54E48AFC4A35}" type="sibTrans" cxnId="{65812AFF-AEC5-433B-90F8-02F40CF7D74F}">
      <dgm:prSet/>
      <dgm:spPr/>
      <dgm:t>
        <a:bodyPr/>
        <a:lstStyle/>
        <a:p>
          <a:endParaRPr lang="en-US"/>
        </a:p>
      </dgm:t>
    </dgm:pt>
    <dgm:pt modelId="{273E3BDB-0F39-4D24-BF86-A2A6AF36885D}">
      <dgm:prSet phldrT="[Text]" custT="1"/>
      <dgm:spPr/>
      <dgm:t>
        <a:bodyPr/>
        <a:lstStyle/>
        <a:p>
          <a:r>
            <a:rPr lang="en-US" sz="2400"/>
            <a:t>May 5, 2012</a:t>
          </a:r>
        </a:p>
        <a:p>
          <a:endParaRPr lang="en-US" sz="2400"/>
        </a:p>
      </dgm:t>
    </dgm:pt>
    <dgm:pt modelId="{400F0E17-994F-48FF-9A50-D81C593B1ED0}" type="parTrans" cxnId="{A0ACB695-93F3-425C-A912-E152C73FB560}">
      <dgm:prSet/>
      <dgm:spPr/>
      <dgm:t>
        <a:bodyPr/>
        <a:lstStyle/>
        <a:p>
          <a:endParaRPr lang="en-US"/>
        </a:p>
      </dgm:t>
    </dgm:pt>
    <dgm:pt modelId="{2D0D3D6F-9274-4608-B9F5-FD1F2A67BEED}" type="sibTrans" cxnId="{A0ACB695-93F3-425C-A912-E152C73FB560}">
      <dgm:prSet/>
      <dgm:spPr/>
      <dgm:t>
        <a:bodyPr/>
        <a:lstStyle/>
        <a:p>
          <a:endParaRPr lang="en-US"/>
        </a:p>
      </dgm:t>
    </dgm:pt>
    <dgm:pt modelId="{915FBC69-48B1-48D2-AB74-CB0A57858453}">
      <dgm:prSet phldrT="[Text]" custT="1"/>
      <dgm:spPr/>
      <dgm:t>
        <a:bodyPr/>
        <a:lstStyle/>
        <a:p>
          <a:endParaRPr lang="en-US" sz="2400"/>
        </a:p>
      </dgm:t>
    </dgm:pt>
    <dgm:pt modelId="{AFF960BC-C681-4172-8FAC-88505904301E}" type="parTrans" cxnId="{05207DDC-3C2F-4832-B3A8-6DE19E4DB390}">
      <dgm:prSet/>
      <dgm:spPr/>
      <dgm:t>
        <a:bodyPr/>
        <a:lstStyle/>
        <a:p>
          <a:endParaRPr lang="en-US"/>
        </a:p>
      </dgm:t>
    </dgm:pt>
    <dgm:pt modelId="{4AB5F002-CB55-4D88-8260-E2DF53EF5BF5}" type="sibTrans" cxnId="{05207DDC-3C2F-4832-B3A8-6DE19E4DB390}">
      <dgm:prSet/>
      <dgm:spPr/>
      <dgm:t>
        <a:bodyPr/>
        <a:lstStyle/>
        <a:p>
          <a:endParaRPr lang="en-US"/>
        </a:p>
      </dgm:t>
    </dgm:pt>
    <dgm:pt modelId="{66A4B22F-5217-47CF-8771-0BF4C2A679CF}">
      <dgm:prSet phldrT="[Text]" custT="1"/>
      <dgm:spPr/>
      <dgm:t>
        <a:bodyPr/>
        <a:lstStyle/>
        <a:p>
          <a:r>
            <a:rPr lang="en-US" sz="2400"/>
            <a:t>April 3, 2012</a:t>
          </a:r>
        </a:p>
      </dgm:t>
    </dgm:pt>
    <dgm:pt modelId="{D30DA991-CB03-4FDC-B3A9-7C23365EF6E4}" type="parTrans" cxnId="{69234C8E-8CA4-49D1-89DB-19EF0B53687D}">
      <dgm:prSet/>
      <dgm:spPr/>
      <dgm:t>
        <a:bodyPr/>
        <a:lstStyle/>
        <a:p>
          <a:endParaRPr lang="en-US"/>
        </a:p>
      </dgm:t>
    </dgm:pt>
    <dgm:pt modelId="{9CA73311-AC18-45EC-A239-9E4B59B4E739}" type="sibTrans" cxnId="{69234C8E-8CA4-49D1-89DB-19EF0B53687D}">
      <dgm:prSet/>
      <dgm:spPr/>
      <dgm:t>
        <a:bodyPr/>
        <a:lstStyle/>
        <a:p>
          <a:endParaRPr lang="en-US"/>
        </a:p>
      </dgm:t>
    </dgm:pt>
    <dgm:pt modelId="{5672A174-392A-442A-93EC-8293DA49FAFE}">
      <dgm:prSet custT="1"/>
      <dgm:spPr/>
      <dgm:t>
        <a:bodyPr/>
        <a:lstStyle/>
        <a:p>
          <a:endParaRPr lang="en-US" sz="2400"/>
        </a:p>
      </dgm:t>
    </dgm:pt>
    <dgm:pt modelId="{2CE6AA54-8ACF-43B4-98DF-2CBE561700E7}" type="parTrans" cxnId="{2B73BD65-96CB-4A9B-BEE7-7866786EA799}">
      <dgm:prSet/>
      <dgm:spPr/>
      <dgm:t>
        <a:bodyPr/>
        <a:lstStyle/>
        <a:p>
          <a:endParaRPr lang="en-US"/>
        </a:p>
      </dgm:t>
    </dgm:pt>
    <dgm:pt modelId="{D5D246AD-135B-48F5-B192-49A361F5FE22}" type="sibTrans" cxnId="{2B73BD65-96CB-4A9B-BEE7-7866786EA799}">
      <dgm:prSet/>
      <dgm:spPr/>
      <dgm:t>
        <a:bodyPr/>
        <a:lstStyle/>
        <a:p>
          <a:endParaRPr lang="en-US"/>
        </a:p>
      </dgm:t>
    </dgm:pt>
    <dgm:pt modelId="{9CD63D92-F771-43FE-826D-CA1A1DF2155B}" type="pres">
      <dgm:prSet presAssocID="{6CD2DE18-C66D-4504-A2E8-D5EBE375FBB2}" presName="Name0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811C715C-C8AA-4D43-B4E5-DFDA805C955C}" type="pres">
      <dgm:prSet presAssocID="{609A7D41-B12B-4E55-ABA7-8C923009DBB7}" presName="compNode" presStyleCnt="0"/>
      <dgm:spPr/>
    </dgm:pt>
    <dgm:pt modelId="{0D6087F0-8269-430F-9E55-B9AA5DC8ABE8}" type="pres">
      <dgm:prSet presAssocID="{609A7D41-B12B-4E55-ABA7-8C923009DBB7}" presName="pictRect" presStyleLbl="node1" presStyleIdx="0" presStyleCnt="6"/>
      <dgm:spPr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DB727975-4C44-4FEF-A791-09FE0A404E28}" type="pres">
      <dgm:prSet presAssocID="{609A7D41-B12B-4E55-ABA7-8C923009DBB7}" presName="textRect" presStyleLbl="revTx" presStyleIdx="0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FB58D97-0507-495C-8107-09C76F1A1751}" type="pres">
      <dgm:prSet presAssocID="{ED0BA3CA-13D2-4449-A656-15B814ADFA16}" presName="sibTrans" presStyleLbl="sibTrans2D1" presStyleIdx="0" presStyleCnt="0"/>
      <dgm:spPr/>
      <dgm:t>
        <a:bodyPr/>
        <a:lstStyle/>
        <a:p>
          <a:endParaRPr lang="en-US"/>
        </a:p>
      </dgm:t>
    </dgm:pt>
    <dgm:pt modelId="{48E3DA24-5C19-426E-B17A-1498E4ADB824}" type="pres">
      <dgm:prSet presAssocID="{66A4B22F-5217-47CF-8771-0BF4C2A679CF}" presName="compNode" presStyleCnt="0"/>
      <dgm:spPr/>
    </dgm:pt>
    <dgm:pt modelId="{AF380280-4D9D-4641-8A38-AA9040806F05}" type="pres">
      <dgm:prSet presAssocID="{66A4B22F-5217-47CF-8771-0BF4C2A679CF}" presName="pictRect" presStyleLbl="node1" presStyleIdx="1" presStyleCnt="6"/>
      <dgm:spPr>
        <a:blipFill>
          <a:blip xmlns:r="http://schemas.openxmlformats.org/officeDocument/2006/relationships" r:embed="rId2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3B45E732-FE55-4E8D-8305-AC3D6FB7D31E}" type="pres">
      <dgm:prSet presAssocID="{66A4B22F-5217-47CF-8771-0BF4C2A679CF}" presName="textRect" presStyleLbl="revTx" presStyleIdx="1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7C3BD98-167D-4F56-8877-728734D6C193}" type="pres">
      <dgm:prSet presAssocID="{9CA73311-AC18-45EC-A239-9E4B59B4E739}" presName="sibTrans" presStyleLbl="sibTrans2D1" presStyleIdx="0" presStyleCnt="0"/>
      <dgm:spPr/>
      <dgm:t>
        <a:bodyPr/>
        <a:lstStyle/>
        <a:p>
          <a:endParaRPr lang="en-US"/>
        </a:p>
      </dgm:t>
    </dgm:pt>
    <dgm:pt modelId="{0FEAE0A4-FCCD-4AF8-A553-F1A4867D7A1D}" type="pres">
      <dgm:prSet presAssocID="{DC0ACFDD-A29B-4767-A603-1A8538339A39}" presName="compNode" presStyleCnt="0"/>
      <dgm:spPr/>
    </dgm:pt>
    <dgm:pt modelId="{5519C20E-5C0B-446C-AF75-AF233C7B51B5}" type="pres">
      <dgm:prSet presAssocID="{DC0ACFDD-A29B-4767-A603-1A8538339A39}" presName="pictRect" presStyleLbl="node1" presStyleIdx="2" presStyleCnt="6" custAng="5400000"/>
      <dgm:spPr>
        <a:blipFill>
          <a:blip xmlns:r="http://schemas.openxmlformats.org/officeDocument/2006/relationships" r:embed="rId3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3ACD8C5F-57AC-4149-9024-FE773EDDB10C}" type="pres">
      <dgm:prSet presAssocID="{DC0ACFDD-A29B-4767-A603-1A8538339A39}" presName="textRect" presStyleLbl="revTx" presStyleIdx="2" presStyleCnt="6" custLinFactNeighborX="403" custLinFactNeighborY="3364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392B5222-2FA1-47C1-B3A9-AB0FC9107F12}" type="pres">
      <dgm:prSet presAssocID="{C8D565BB-7FA5-49F4-950C-54E48AFC4A35}" presName="sibTrans" presStyleLbl="sibTrans2D1" presStyleIdx="0" presStyleCnt="0"/>
      <dgm:spPr/>
      <dgm:t>
        <a:bodyPr/>
        <a:lstStyle/>
        <a:p>
          <a:endParaRPr lang="en-US"/>
        </a:p>
      </dgm:t>
    </dgm:pt>
    <dgm:pt modelId="{27FAA3CD-2468-418A-AC48-C7BEE4625D8D}" type="pres">
      <dgm:prSet presAssocID="{273E3BDB-0F39-4D24-BF86-A2A6AF36885D}" presName="compNode" presStyleCnt="0"/>
      <dgm:spPr/>
    </dgm:pt>
    <dgm:pt modelId="{99B0E785-D83D-4C6F-934B-8B81FD283889}" type="pres">
      <dgm:prSet presAssocID="{273E3BDB-0F39-4D24-BF86-A2A6AF36885D}" presName="pictRect" presStyleLbl="node1" presStyleIdx="3" presStyleCnt="6"/>
      <dgm:spPr>
        <a:blipFill>
          <a:blip xmlns:r="http://schemas.openxmlformats.org/officeDocument/2006/relationships" r:embed="rId4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EFD90A75-CB6D-45B6-BFF2-EECC0680224B}" type="pres">
      <dgm:prSet presAssocID="{273E3BDB-0F39-4D24-BF86-A2A6AF36885D}" presName="textRect" presStyleLbl="revTx" presStyleIdx="3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98C85F5-BA56-498B-B014-FE84DECC4658}" type="pres">
      <dgm:prSet presAssocID="{2D0D3D6F-9274-4608-B9F5-FD1F2A67BEED}" presName="sibTrans" presStyleLbl="sibTrans2D1" presStyleIdx="0" presStyleCnt="0"/>
      <dgm:spPr/>
      <dgm:t>
        <a:bodyPr/>
        <a:lstStyle/>
        <a:p>
          <a:endParaRPr lang="en-US"/>
        </a:p>
      </dgm:t>
    </dgm:pt>
    <dgm:pt modelId="{1D3571D1-0D79-4F9B-BD83-CCC4D80AA124}" type="pres">
      <dgm:prSet presAssocID="{5672A174-392A-442A-93EC-8293DA49FAFE}" presName="compNode" presStyleCnt="0"/>
      <dgm:spPr/>
    </dgm:pt>
    <dgm:pt modelId="{72DECFA0-E795-4DC4-9BCB-8EA5EA32E07D}" type="pres">
      <dgm:prSet presAssocID="{5672A174-392A-442A-93EC-8293DA49FAFE}" presName="pictRect" presStyleLbl="node1" presStyleIdx="4" presStyleCnt="6"/>
      <dgm:spPr/>
      <dgm:t>
        <a:bodyPr/>
        <a:lstStyle/>
        <a:p>
          <a:endParaRPr lang="en-US"/>
        </a:p>
      </dgm:t>
    </dgm:pt>
    <dgm:pt modelId="{09EA4E97-D6DF-4C53-8355-A97944490674}" type="pres">
      <dgm:prSet presAssocID="{5672A174-392A-442A-93EC-8293DA49FAFE}" presName="textRect" presStyleLbl="revTx" presStyleIdx="4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80042B7-BA75-4AE6-83A6-92D46220ACD7}" type="pres">
      <dgm:prSet presAssocID="{D5D246AD-135B-48F5-B192-49A361F5FE22}" presName="sibTrans" presStyleLbl="sibTrans2D1" presStyleIdx="0" presStyleCnt="0"/>
      <dgm:spPr/>
      <dgm:t>
        <a:bodyPr/>
        <a:lstStyle/>
        <a:p>
          <a:endParaRPr lang="en-US"/>
        </a:p>
      </dgm:t>
    </dgm:pt>
    <dgm:pt modelId="{92E1F445-F567-4ED3-ABCC-695F56100D3E}" type="pres">
      <dgm:prSet presAssocID="{915FBC69-48B1-48D2-AB74-CB0A57858453}" presName="compNode" presStyleCnt="0"/>
      <dgm:spPr/>
    </dgm:pt>
    <dgm:pt modelId="{2273A902-34B6-4E44-B710-013CF37494F3}" type="pres">
      <dgm:prSet presAssocID="{915FBC69-48B1-48D2-AB74-CB0A57858453}" presName="pictRect" presStyleLbl="node1" presStyleIdx="5" presStyleCnt="6"/>
      <dgm:spPr/>
      <dgm:t>
        <a:bodyPr/>
        <a:lstStyle/>
        <a:p>
          <a:endParaRPr lang="en-US"/>
        </a:p>
      </dgm:t>
    </dgm:pt>
    <dgm:pt modelId="{F6DE8F21-52DA-4567-A5EC-67882EBD009F}" type="pres">
      <dgm:prSet presAssocID="{915FBC69-48B1-48D2-AB74-CB0A57858453}" presName="textRect" presStyleLbl="revTx" presStyleIdx="5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EF9E9923-EAED-4588-90CC-7E67D5367928}" type="presOf" srcId="{66A4B22F-5217-47CF-8771-0BF4C2A679CF}" destId="{3B45E732-FE55-4E8D-8305-AC3D6FB7D31E}" srcOrd="0" destOrd="0" presId="urn:microsoft.com/office/officeart/2005/8/layout/pList1"/>
    <dgm:cxn modelId="{3E640480-2D75-4DB5-8243-C04D49E57994}" type="presOf" srcId="{273E3BDB-0F39-4D24-BF86-A2A6AF36885D}" destId="{EFD90A75-CB6D-45B6-BFF2-EECC0680224B}" srcOrd="0" destOrd="0" presId="urn:microsoft.com/office/officeart/2005/8/layout/pList1"/>
    <dgm:cxn modelId="{E4E2187D-00E9-4B59-9B7D-99687DFB312C}" type="presOf" srcId="{6CD2DE18-C66D-4504-A2E8-D5EBE375FBB2}" destId="{9CD63D92-F771-43FE-826D-CA1A1DF2155B}" srcOrd="0" destOrd="0" presId="urn:microsoft.com/office/officeart/2005/8/layout/pList1"/>
    <dgm:cxn modelId="{CD0E8AFC-26E7-47E8-9CE4-6180984E7533}" type="presOf" srcId="{609A7D41-B12B-4E55-ABA7-8C923009DBB7}" destId="{DB727975-4C44-4FEF-A791-09FE0A404E28}" srcOrd="0" destOrd="0" presId="urn:microsoft.com/office/officeart/2005/8/layout/pList1"/>
    <dgm:cxn modelId="{05207DDC-3C2F-4832-B3A8-6DE19E4DB390}" srcId="{6CD2DE18-C66D-4504-A2E8-D5EBE375FBB2}" destId="{915FBC69-48B1-48D2-AB74-CB0A57858453}" srcOrd="5" destOrd="0" parTransId="{AFF960BC-C681-4172-8FAC-88505904301E}" sibTransId="{4AB5F002-CB55-4D88-8260-E2DF53EF5BF5}"/>
    <dgm:cxn modelId="{F69A3D82-A82F-42B3-AED1-3A4ABB8EADB0}" type="presOf" srcId="{D5D246AD-135B-48F5-B192-49A361F5FE22}" destId="{680042B7-BA75-4AE6-83A6-92D46220ACD7}" srcOrd="0" destOrd="0" presId="urn:microsoft.com/office/officeart/2005/8/layout/pList1"/>
    <dgm:cxn modelId="{69234C8E-8CA4-49D1-89DB-19EF0B53687D}" srcId="{6CD2DE18-C66D-4504-A2E8-D5EBE375FBB2}" destId="{66A4B22F-5217-47CF-8771-0BF4C2A679CF}" srcOrd="1" destOrd="0" parTransId="{D30DA991-CB03-4FDC-B3A9-7C23365EF6E4}" sibTransId="{9CA73311-AC18-45EC-A239-9E4B59B4E739}"/>
    <dgm:cxn modelId="{A0ACB695-93F3-425C-A912-E152C73FB560}" srcId="{6CD2DE18-C66D-4504-A2E8-D5EBE375FBB2}" destId="{273E3BDB-0F39-4D24-BF86-A2A6AF36885D}" srcOrd="3" destOrd="0" parTransId="{400F0E17-994F-48FF-9A50-D81C593B1ED0}" sibTransId="{2D0D3D6F-9274-4608-B9F5-FD1F2A67BEED}"/>
    <dgm:cxn modelId="{25EC5765-3E40-40CF-9F16-6A05D04EA47C}" type="presOf" srcId="{9CA73311-AC18-45EC-A239-9E4B59B4E739}" destId="{57C3BD98-167D-4F56-8877-728734D6C193}" srcOrd="0" destOrd="0" presId="urn:microsoft.com/office/officeart/2005/8/layout/pList1"/>
    <dgm:cxn modelId="{12370017-D6D9-44C0-9F04-8B1F3DEBAA2A}" type="presOf" srcId="{2D0D3D6F-9274-4608-B9F5-FD1F2A67BEED}" destId="{598C85F5-BA56-498B-B014-FE84DECC4658}" srcOrd="0" destOrd="0" presId="urn:microsoft.com/office/officeart/2005/8/layout/pList1"/>
    <dgm:cxn modelId="{52B2825A-081E-49C1-897B-77FBE83536CE}" type="presOf" srcId="{5672A174-392A-442A-93EC-8293DA49FAFE}" destId="{09EA4E97-D6DF-4C53-8355-A97944490674}" srcOrd="0" destOrd="0" presId="urn:microsoft.com/office/officeart/2005/8/layout/pList1"/>
    <dgm:cxn modelId="{411F11CC-48FA-4AD8-BC9A-7493E2281AAD}" type="presOf" srcId="{915FBC69-48B1-48D2-AB74-CB0A57858453}" destId="{F6DE8F21-52DA-4567-A5EC-67882EBD009F}" srcOrd="0" destOrd="0" presId="urn:microsoft.com/office/officeart/2005/8/layout/pList1"/>
    <dgm:cxn modelId="{7C6E4230-D1FF-4AC9-ABA4-B5277AD1B3D6}" srcId="{6CD2DE18-C66D-4504-A2E8-D5EBE375FBB2}" destId="{609A7D41-B12B-4E55-ABA7-8C923009DBB7}" srcOrd="0" destOrd="0" parTransId="{D7F2FFA8-A264-4357-8E4D-15814C670A8F}" sibTransId="{ED0BA3CA-13D2-4449-A656-15B814ADFA16}"/>
    <dgm:cxn modelId="{781D0988-7C42-49D8-B4E6-83B41AD0E955}" type="presOf" srcId="{C8D565BB-7FA5-49F4-950C-54E48AFC4A35}" destId="{392B5222-2FA1-47C1-B3A9-AB0FC9107F12}" srcOrd="0" destOrd="0" presId="urn:microsoft.com/office/officeart/2005/8/layout/pList1"/>
    <dgm:cxn modelId="{8C2193D3-8215-4692-A1C0-0BE0CDB112D4}" type="presOf" srcId="{DC0ACFDD-A29B-4767-A603-1A8538339A39}" destId="{3ACD8C5F-57AC-4149-9024-FE773EDDB10C}" srcOrd="0" destOrd="0" presId="urn:microsoft.com/office/officeart/2005/8/layout/pList1"/>
    <dgm:cxn modelId="{E46C709C-8C9F-4E4B-9578-8D3E584E2F21}" type="presOf" srcId="{ED0BA3CA-13D2-4449-A656-15B814ADFA16}" destId="{4FB58D97-0507-495C-8107-09C76F1A1751}" srcOrd="0" destOrd="0" presId="urn:microsoft.com/office/officeart/2005/8/layout/pList1"/>
    <dgm:cxn modelId="{2B73BD65-96CB-4A9B-BEE7-7866786EA799}" srcId="{6CD2DE18-C66D-4504-A2E8-D5EBE375FBB2}" destId="{5672A174-392A-442A-93EC-8293DA49FAFE}" srcOrd="4" destOrd="0" parTransId="{2CE6AA54-8ACF-43B4-98DF-2CBE561700E7}" sibTransId="{D5D246AD-135B-48F5-B192-49A361F5FE22}"/>
    <dgm:cxn modelId="{65812AFF-AEC5-433B-90F8-02F40CF7D74F}" srcId="{6CD2DE18-C66D-4504-A2E8-D5EBE375FBB2}" destId="{DC0ACFDD-A29B-4767-A603-1A8538339A39}" srcOrd="2" destOrd="0" parTransId="{AD92E50E-19C2-4769-BC1D-A2EB96999559}" sibTransId="{C8D565BB-7FA5-49F4-950C-54E48AFC4A35}"/>
    <dgm:cxn modelId="{48EF9C21-1353-4A13-AEA8-C39BB5736505}" type="presParOf" srcId="{9CD63D92-F771-43FE-826D-CA1A1DF2155B}" destId="{811C715C-C8AA-4D43-B4E5-DFDA805C955C}" srcOrd="0" destOrd="0" presId="urn:microsoft.com/office/officeart/2005/8/layout/pList1"/>
    <dgm:cxn modelId="{87B37454-70D6-4700-BF94-F92311CD8C77}" type="presParOf" srcId="{811C715C-C8AA-4D43-B4E5-DFDA805C955C}" destId="{0D6087F0-8269-430F-9E55-B9AA5DC8ABE8}" srcOrd="0" destOrd="0" presId="urn:microsoft.com/office/officeart/2005/8/layout/pList1"/>
    <dgm:cxn modelId="{1E156A2F-BC7D-4BB7-8AAE-FA1B176DFC8B}" type="presParOf" srcId="{811C715C-C8AA-4D43-B4E5-DFDA805C955C}" destId="{DB727975-4C44-4FEF-A791-09FE0A404E28}" srcOrd="1" destOrd="0" presId="urn:microsoft.com/office/officeart/2005/8/layout/pList1"/>
    <dgm:cxn modelId="{24C4E415-2AE2-450E-A34A-3E7DE32D2E32}" type="presParOf" srcId="{9CD63D92-F771-43FE-826D-CA1A1DF2155B}" destId="{4FB58D97-0507-495C-8107-09C76F1A1751}" srcOrd="1" destOrd="0" presId="urn:microsoft.com/office/officeart/2005/8/layout/pList1"/>
    <dgm:cxn modelId="{33D71F17-1FF4-410B-BF79-B757A427E642}" type="presParOf" srcId="{9CD63D92-F771-43FE-826D-CA1A1DF2155B}" destId="{48E3DA24-5C19-426E-B17A-1498E4ADB824}" srcOrd="2" destOrd="0" presId="urn:microsoft.com/office/officeart/2005/8/layout/pList1"/>
    <dgm:cxn modelId="{6CA3FE78-8F29-464E-BE44-E4F88A9FD282}" type="presParOf" srcId="{48E3DA24-5C19-426E-B17A-1498E4ADB824}" destId="{AF380280-4D9D-4641-8A38-AA9040806F05}" srcOrd="0" destOrd="0" presId="urn:microsoft.com/office/officeart/2005/8/layout/pList1"/>
    <dgm:cxn modelId="{0E9E768D-74F7-48F8-BCC3-B517C2C582CE}" type="presParOf" srcId="{48E3DA24-5C19-426E-B17A-1498E4ADB824}" destId="{3B45E732-FE55-4E8D-8305-AC3D6FB7D31E}" srcOrd="1" destOrd="0" presId="urn:microsoft.com/office/officeart/2005/8/layout/pList1"/>
    <dgm:cxn modelId="{FCFCD9E5-29DE-4D6C-A04C-2023A1423AE0}" type="presParOf" srcId="{9CD63D92-F771-43FE-826D-CA1A1DF2155B}" destId="{57C3BD98-167D-4F56-8877-728734D6C193}" srcOrd="3" destOrd="0" presId="urn:microsoft.com/office/officeart/2005/8/layout/pList1"/>
    <dgm:cxn modelId="{4C2CF5C7-2C4D-4468-8B76-BEAE61BEA1A1}" type="presParOf" srcId="{9CD63D92-F771-43FE-826D-CA1A1DF2155B}" destId="{0FEAE0A4-FCCD-4AF8-A553-F1A4867D7A1D}" srcOrd="4" destOrd="0" presId="urn:microsoft.com/office/officeart/2005/8/layout/pList1"/>
    <dgm:cxn modelId="{8ECB50C8-F23F-41BB-972A-44028D5A30C0}" type="presParOf" srcId="{0FEAE0A4-FCCD-4AF8-A553-F1A4867D7A1D}" destId="{5519C20E-5C0B-446C-AF75-AF233C7B51B5}" srcOrd="0" destOrd="0" presId="urn:microsoft.com/office/officeart/2005/8/layout/pList1"/>
    <dgm:cxn modelId="{E7E40209-4496-47E5-A218-03CA07D1E0D2}" type="presParOf" srcId="{0FEAE0A4-FCCD-4AF8-A553-F1A4867D7A1D}" destId="{3ACD8C5F-57AC-4149-9024-FE773EDDB10C}" srcOrd="1" destOrd="0" presId="urn:microsoft.com/office/officeart/2005/8/layout/pList1"/>
    <dgm:cxn modelId="{F7D18C00-8300-469B-94FC-4776C1393763}" type="presParOf" srcId="{9CD63D92-F771-43FE-826D-CA1A1DF2155B}" destId="{392B5222-2FA1-47C1-B3A9-AB0FC9107F12}" srcOrd="5" destOrd="0" presId="urn:microsoft.com/office/officeart/2005/8/layout/pList1"/>
    <dgm:cxn modelId="{FD8BD7B8-80B5-4C0C-9195-3BB615DBA3D2}" type="presParOf" srcId="{9CD63D92-F771-43FE-826D-CA1A1DF2155B}" destId="{27FAA3CD-2468-418A-AC48-C7BEE4625D8D}" srcOrd="6" destOrd="0" presId="urn:microsoft.com/office/officeart/2005/8/layout/pList1"/>
    <dgm:cxn modelId="{C0655AD9-F6AC-46E9-A6BA-9AF30D58047B}" type="presParOf" srcId="{27FAA3CD-2468-418A-AC48-C7BEE4625D8D}" destId="{99B0E785-D83D-4C6F-934B-8B81FD283889}" srcOrd="0" destOrd="0" presId="urn:microsoft.com/office/officeart/2005/8/layout/pList1"/>
    <dgm:cxn modelId="{3414157A-77B2-4FDB-824B-6E8E809B5A07}" type="presParOf" srcId="{27FAA3CD-2468-418A-AC48-C7BEE4625D8D}" destId="{EFD90A75-CB6D-45B6-BFF2-EECC0680224B}" srcOrd="1" destOrd="0" presId="urn:microsoft.com/office/officeart/2005/8/layout/pList1"/>
    <dgm:cxn modelId="{064C4A02-FA5A-4DF9-B3B4-324AFC69405F}" type="presParOf" srcId="{9CD63D92-F771-43FE-826D-CA1A1DF2155B}" destId="{598C85F5-BA56-498B-B014-FE84DECC4658}" srcOrd="7" destOrd="0" presId="urn:microsoft.com/office/officeart/2005/8/layout/pList1"/>
    <dgm:cxn modelId="{DC54E95D-2B1C-47A2-8AE4-3E54793B51C6}" type="presParOf" srcId="{9CD63D92-F771-43FE-826D-CA1A1DF2155B}" destId="{1D3571D1-0D79-4F9B-BD83-CCC4D80AA124}" srcOrd="8" destOrd="0" presId="urn:microsoft.com/office/officeart/2005/8/layout/pList1"/>
    <dgm:cxn modelId="{2A260FC3-E423-4E47-B6CD-D160E85E0852}" type="presParOf" srcId="{1D3571D1-0D79-4F9B-BD83-CCC4D80AA124}" destId="{72DECFA0-E795-4DC4-9BCB-8EA5EA32E07D}" srcOrd="0" destOrd="0" presId="urn:microsoft.com/office/officeart/2005/8/layout/pList1"/>
    <dgm:cxn modelId="{E82EDD32-56F1-4549-86B7-A456D5396A10}" type="presParOf" srcId="{1D3571D1-0D79-4F9B-BD83-CCC4D80AA124}" destId="{09EA4E97-D6DF-4C53-8355-A97944490674}" srcOrd="1" destOrd="0" presId="urn:microsoft.com/office/officeart/2005/8/layout/pList1"/>
    <dgm:cxn modelId="{CEE5EBE2-4BD9-47AD-B28A-62617A625AAE}" type="presParOf" srcId="{9CD63D92-F771-43FE-826D-CA1A1DF2155B}" destId="{680042B7-BA75-4AE6-83A6-92D46220ACD7}" srcOrd="9" destOrd="0" presId="urn:microsoft.com/office/officeart/2005/8/layout/pList1"/>
    <dgm:cxn modelId="{92AC3E00-B316-4A84-9CFB-071EB7AD6E96}" type="presParOf" srcId="{9CD63D92-F771-43FE-826D-CA1A1DF2155B}" destId="{92E1F445-F567-4ED3-ABCC-695F56100D3E}" srcOrd="10" destOrd="0" presId="urn:microsoft.com/office/officeart/2005/8/layout/pList1"/>
    <dgm:cxn modelId="{340E59C2-BC21-42C6-80AF-CF40D18ED5F4}" type="presParOf" srcId="{92E1F445-F567-4ED3-ABCC-695F56100D3E}" destId="{2273A902-34B6-4E44-B710-013CF37494F3}" srcOrd="0" destOrd="0" presId="urn:microsoft.com/office/officeart/2005/8/layout/pList1"/>
    <dgm:cxn modelId="{692E45C6-F67A-466A-9CEE-E4D0CB499FC3}" type="presParOf" srcId="{92E1F445-F567-4ED3-ABCC-695F56100D3E}" destId="{F6DE8F21-52DA-4567-A5EC-67882EBD009F}" srcOrd="1" destOrd="0" presId="urn:microsoft.com/office/officeart/2005/8/layout/pList1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D6087F0-8269-430F-9E55-B9AA5DC8ABE8}">
      <dsp:nvSpPr>
        <dsp:cNvPr id="0" name=""/>
        <dsp:cNvSpPr/>
      </dsp:nvSpPr>
      <dsp:spPr>
        <a:xfrm>
          <a:off x="1114530" y="2503"/>
          <a:ext cx="2363262" cy="1628288"/>
        </a:xfrm>
        <a:prstGeom prst="roundRect">
          <a:avLst/>
        </a:prstGeom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DB727975-4C44-4FEF-A791-09FE0A404E28}">
      <dsp:nvSpPr>
        <dsp:cNvPr id="0" name=""/>
        <dsp:cNvSpPr/>
      </dsp:nvSpPr>
      <dsp:spPr>
        <a:xfrm>
          <a:off x="1114530" y="1630791"/>
          <a:ext cx="2363262" cy="87677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March 12, 2012</a:t>
          </a:r>
        </a:p>
      </dsp:txBody>
      <dsp:txXfrm>
        <a:off x="1114530" y="1630791"/>
        <a:ext cx="2363262" cy="876770"/>
      </dsp:txXfrm>
    </dsp:sp>
    <dsp:sp modelId="{AF380280-4D9D-4641-8A38-AA9040806F05}">
      <dsp:nvSpPr>
        <dsp:cNvPr id="0" name=""/>
        <dsp:cNvSpPr/>
      </dsp:nvSpPr>
      <dsp:spPr>
        <a:xfrm>
          <a:off x="3714218" y="2503"/>
          <a:ext cx="2363262" cy="1628288"/>
        </a:xfrm>
        <a:prstGeom prst="roundRect">
          <a:avLst/>
        </a:prstGeom>
        <a:blipFill>
          <a:blip xmlns:r="http://schemas.openxmlformats.org/officeDocument/2006/relationships" r:embed="rId2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3B45E732-FE55-4E8D-8305-AC3D6FB7D31E}">
      <dsp:nvSpPr>
        <dsp:cNvPr id="0" name=""/>
        <dsp:cNvSpPr/>
      </dsp:nvSpPr>
      <dsp:spPr>
        <a:xfrm>
          <a:off x="3714218" y="1630791"/>
          <a:ext cx="2363262" cy="87677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April 3, 2012</a:t>
          </a:r>
        </a:p>
      </dsp:txBody>
      <dsp:txXfrm>
        <a:off x="3714218" y="1630791"/>
        <a:ext cx="2363262" cy="876770"/>
      </dsp:txXfrm>
    </dsp:sp>
    <dsp:sp modelId="{5519C20E-5C0B-446C-AF75-AF233C7B51B5}">
      <dsp:nvSpPr>
        <dsp:cNvPr id="0" name=""/>
        <dsp:cNvSpPr/>
      </dsp:nvSpPr>
      <dsp:spPr>
        <a:xfrm rot="5400000">
          <a:off x="6313906" y="2503"/>
          <a:ext cx="2363262" cy="1628288"/>
        </a:xfrm>
        <a:prstGeom prst="roundRect">
          <a:avLst/>
        </a:prstGeom>
        <a:blipFill>
          <a:blip xmlns:r="http://schemas.openxmlformats.org/officeDocument/2006/relationships" r:embed="rId3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3ACD8C5F-57AC-4149-9024-FE773EDDB10C}">
      <dsp:nvSpPr>
        <dsp:cNvPr id="0" name=""/>
        <dsp:cNvSpPr/>
      </dsp:nvSpPr>
      <dsp:spPr>
        <a:xfrm>
          <a:off x="6323430" y="1925772"/>
          <a:ext cx="2363262" cy="87677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 May 5, 2012</a:t>
          </a:r>
        </a:p>
      </dsp:txBody>
      <dsp:txXfrm>
        <a:off x="6323430" y="1925772"/>
        <a:ext cx="2363262" cy="876770"/>
      </dsp:txXfrm>
    </dsp:sp>
    <dsp:sp modelId="{99B0E785-D83D-4C6F-934B-8B81FD283889}">
      <dsp:nvSpPr>
        <dsp:cNvPr id="0" name=""/>
        <dsp:cNvSpPr/>
      </dsp:nvSpPr>
      <dsp:spPr>
        <a:xfrm>
          <a:off x="1114530" y="2743888"/>
          <a:ext cx="2363262" cy="1628288"/>
        </a:xfrm>
        <a:prstGeom prst="roundRect">
          <a:avLst/>
        </a:prstGeom>
        <a:blipFill>
          <a:blip xmlns:r="http://schemas.openxmlformats.org/officeDocument/2006/relationships" r:embed="rId4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EFD90A75-CB6D-45B6-BFF2-EECC0680224B}">
      <dsp:nvSpPr>
        <dsp:cNvPr id="0" name=""/>
        <dsp:cNvSpPr/>
      </dsp:nvSpPr>
      <dsp:spPr>
        <a:xfrm>
          <a:off x="1114530" y="4372176"/>
          <a:ext cx="2363262" cy="87677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May 5, 2012</a:t>
          </a:r>
        </a:p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400" kern="1200"/>
        </a:p>
      </dsp:txBody>
      <dsp:txXfrm>
        <a:off x="1114530" y="4372176"/>
        <a:ext cx="2363262" cy="876770"/>
      </dsp:txXfrm>
    </dsp:sp>
    <dsp:sp modelId="{72DECFA0-E795-4DC4-9BCB-8EA5EA32E07D}">
      <dsp:nvSpPr>
        <dsp:cNvPr id="0" name=""/>
        <dsp:cNvSpPr/>
      </dsp:nvSpPr>
      <dsp:spPr>
        <a:xfrm>
          <a:off x="3714218" y="2743888"/>
          <a:ext cx="2363262" cy="1628288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09EA4E97-D6DF-4C53-8355-A97944490674}">
      <dsp:nvSpPr>
        <dsp:cNvPr id="0" name=""/>
        <dsp:cNvSpPr/>
      </dsp:nvSpPr>
      <dsp:spPr>
        <a:xfrm>
          <a:off x="3714218" y="4372176"/>
          <a:ext cx="2363262" cy="87677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400" kern="1200"/>
        </a:p>
      </dsp:txBody>
      <dsp:txXfrm>
        <a:off x="3714218" y="4372176"/>
        <a:ext cx="2363262" cy="876770"/>
      </dsp:txXfrm>
    </dsp:sp>
    <dsp:sp modelId="{2273A902-34B6-4E44-B710-013CF37494F3}">
      <dsp:nvSpPr>
        <dsp:cNvPr id="0" name=""/>
        <dsp:cNvSpPr/>
      </dsp:nvSpPr>
      <dsp:spPr>
        <a:xfrm>
          <a:off x="6313906" y="2743888"/>
          <a:ext cx="2363262" cy="1628288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F6DE8F21-52DA-4567-A5EC-67882EBD009F}">
      <dsp:nvSpPr>
        <dsp:cNvPr id="0" name=""/>
        <dsp:cNvSpPr/>
      </dsp:nvSpPr>
      <dsp:spPr>
        <a:xfrm>
          <a:off x="6313906" y="4372176"/>
          <a:ext cx="2363262" cy="87677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400" kern="1200"/>
        </a:p>
      </dsp:txBody>
      <dsp:txXfrm>
        <a:off x="6313906" y="4372176"/>
        <a:ext cx="2363262" cy="87677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List1">
  <dgm:title val=""/>
  <dgm:desc val=""/>
  <dgm:catLst>
    <dgm:cat type="list" pri="2000"/>
    <dgm:cat type="picture" pri="2500"/>
    <dgm:cat type="pictureconvert" pri="25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 useDef="1">
    <dgm:dataModel>
      <dgm:ptLst/>
      <dgm:bg/>
      <dgm:whole/>
    </dgm:dataModel>
  </dgm:clrData>
  <dgm:layoutNode name="Name0">
    <dgm:varLst>
      <dgm:dir/>
      <dgm:resizeHandles val="exact"/>
    </dgm:varLst>
    <dgm:choose name="Name1">
      <dgm:if name="Name2" axis="self" func="var" arg="dir" op="equ" val="norm">
        <dgm:alg type="snake">
          <dgm:param type="grDir" val="tL"/>
          <dgm:param type="flowDir" val="row"/>
          <dgm:param type="contDir" val="sameDir"/>
          <dgm:param type="off" val="ctr"/>
          <dgm:param type="vertAlign" val="mid"/>
          <dgm:param type="horzAlign" val="ctr"/>
        </dgm:alg>
      </dgm:if>
      <dgm:else name="Name3">
        <dgm:alg type="snake">
          <dgm:param type="grDir" val="tR"/>
          <dgm:param type="flowDir" val="row"/>
          <dgm:param type="contDir" val="sameDir"/>
          <dgm:param type="off" val="ctr"/>
          <dgm:param type="vertAlign" val="mid"/>
          <dgm:param type="horzAlign" val="ct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ompNode" refType="w"/>
      <dgm:constr type="w" for="ch" ptType="sibTrans" refType="w" refFor="ch" refForName="compNode" op="equ" fact="0.1"/>
      <dgm:constr type="sp" refType="w" refFor="ch" refForName="compNode" op="equ" fact="0.1"/>
      <dgm:constr type="primFontSz" for="des" ptType="node" op="equ" val="65"/>
    </dgm:constrLst>
    <dgm:ruleLst/>
    <dgm:forEach name="Name4" axis="ch" ptType="node">
      <dgm:layoutNode name="compNode">
        <dgm:alg type="composite">
          <dgm:param type="ar" val="0.943"/>
        </dgm:alg>
        <dgm:shape xmlns:r="http://schemas.openxmlformats.org/officeDocument/2006/relationships" r:blip="">
          <dgm:adjLst/>
        </dgm:shape>
        <dgm:presOf axis="self"/>
        <dgm:constrLst>
          <dgm:constr type="h" refType="w" fact="1.06"/>
          <dgm:constr type="h" for="ch" forName="pictRect" refType="h" fact="0.65"/>
          <dgm:constr type="w" for="ch" forName="pictRect" refType="w"/>
          <dgm:constr type="l" for="ch" forName="pictRect"/>
          <dgm:constr type="t" for="ch" forName="pictRect"/>
          <dgm:constr type="w" for="ch" forName="textRect" refType="w"/>
          <dgm:constr type="h" for="ch" forName="textRect" refType="h" fact="0.35"/>
          <dgm:constr type="l" for="ch" forName="textRect"/>
          <dgm:constr type="t" for="ch" forName="textRect" refType="b" refFor="ch" refForName="pictRect"/>
        </dgm:constrLst>
        <dgm:ruleLst/>
        <dgm:layoutNode name="pictRect">
          <dgm:alg type="sp"/>
          <dgm:shape xmlns:r="http://schemas.openxmlformats.org/officeDocument/2006/relationships" type="roundRect" r:blip="" blipPhldr="1">
            <dgm:adjLst/>
          </dgm:shape>
          <dgm:presOf/>
          <dgm:constrLst/>
          <dgm:ruleLst/>
        </dgm:layoutNode>
        <dgm:layoutNode name="textRect" styleLbl="revTx">
          <dgm:varLst>
            <dgm:bulletEnabled val="1"/>
          </dgm:varLst>
          <dgm:alg type="tx">
            <dgm:param type="txAnchorVert" val="t"/>
          </dgm:alg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bMarg"/>
          </dgm:constrLst>
          <dgm:ruleLst>
            <dgm:rule type="primFontSz" val="5" fact="NaN" max="NaN"/>
          </dgm:ruleLst>
        </dgm:layoutNode>
      </dgm:layoutNode>
      <dgm:forEach name="Name5" axis="followSib" ptType="sibTrans" cnt="1">
        <dgm:layoutNode name="sibTrans">
          <dgm:alg type="sp"/>
          <dgm:shape xmlns:r="http://schemas.openxmlformats.org/officeDocument/2006/relationships" type="rect" r:blip="" hideGeom="1">
            <dgm:adjLst/>
          </dgm:shape>
          <dgm:presOf axis="self"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1">
  <dgm:title val=""/>
  <dgm:desc val=""/>
  <dgm:catLst>
    <dgm:cat type="3D" pri="111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flat" dir="t"/>
    </dgm:scene3d>
    <dgm:sp3d z="1270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flat" dir="t"/>
    </dgm:scene3d>
    <dgm:sp3d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flat" dir="t"/>
    </dgm:scene3d>
    <dgm:sp3d z="-1905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flat" dir="t"/>
    </dgm:scene3d>
    <dgm:sp3d z="-80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flat" dir="t"/>
    </dgm:scene3d>
    <dgm:sp3d z="127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flat" dir="t"/>
    </dgm:scene3d>
    <dgm:sp3d z="-1905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flat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flat" dir="t"/>
    </dgm:scene3d>
    <dgm:sp3d z="-10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FollowNode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flat" dir="t"/>
    </dgm:scene3d>
    <dgm:sp3d z="-190500" extrusionH="127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z="190500"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anne fallot</dc:creator>
  <cp:lastModifiedBy>melissa anne fallot</cp:lastModifiedBy>
  <cp:revision>2</cp:revision>
  <dcterms:created xsi:type="dcterms:W3CDTF">2012-05-06T11:47:00Z</dcterms:created>
  <dcterms:modified xsi:type="dcterms:W3CDTF">2012-05-06T11:47:00Z</dcterms:modified>
</cp:coreProperties>
</file>